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17401" w14:textId="4E2D6A92" w:rsidR="003140C7" w:rsidRPr="00381494" w:rsidRDefault="00F1147D" w:rsidP="009944A9">
      <w:pPr>
        <w:pStyle w:val="CoverA"/>
      </w:pPr>
      <w:r>
        <w:rPr>
          <w:noProof/>
        </w:rPr>
        <mc:AlternateContent>
          <mc:Choice Requires="wps">
            <w:drawing>
              <wp:anchor distT="4294967295" distB="4294967295" distL="114300" distR="114300" simplePos="0" relativeHeight="251658241" behindDoc="0" locked="0" layoutInCell="1" allowOverlap="0" wp14:anchorId="71E93CBD" wp14:editId="3F5E47AB">
                <wp:simplePos x="0" y="0"/>
                <wp:positionH relativeFrom="margin">
                  <wp:align>left</wp:align>
                </wp:positionH>
                <wp:positionV relativeFrom="paragraph">
                  <wp:posOffset>332178</wp:posOffset>
                </wp:positionV>
                <wp:extent cx="500380" cy="0"/>
                <wp:effectExtent l="19050" t="19050" r="33020" b="19050"/>
                <wp:wrapThrough wrapText="bothSides">
                  <wp:wrapPolygon edited="0">
                    <wp:start x="-822" y="-1"/>
                    <wp:lineTo x="-822" y="-1"/>
                    <wp:lineTo x="22203" y="-1"/>
                    <wp:lineTo x="22203" y="-1"/>
                    <wp:lineTo x="-822" y="-1"/>
                  </wp:wrapPolygon>
                </wp:wrapThrough>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0380" cy="0"/>
                        </a:xfrm>
                        <a:prstGeom prst="line">
                          <a:avLst/>
                        </a:prstGeom>
                        <a:noFill/>
                        <a:ln w="38100" cap="rnd" cmpd="sng" algn="ctr">
                          <a:solidFill>
                            <a:srgbClr val="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2A26A3" id="Straight Connector 46" o:spid="_x0000_s1026" style="position:absolute;z-index:251658241;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6.15pt" to="39.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" o:allowoverlap="f" strokecolor="white" strokeweight="3pt">
                <v:stroke endcap="round"/>
                <o:lock v:ext="edit" shapetype="f"/>
                <w10:wrap type="through" anchorx="margin"/>
              </v:line>
            </w:pict>
          </mc:Fallback>
        </mc:AlternateContent>
      </w:r>
      <w:r w:rsidR="00D66BF6">
        <w:rPr>
          <w:noProof/>
        </w:rPr>
        <mc:AlternateContent>
          <mc:Choice Requires="wps">
            <w:drawing>
              <wp:anchor distT="0" distB="0" distL="114300" distR="114300" simplePos="0" relativeHeight="251658240" behindDoc="1" locked="0" layoutInCell="1" allowOverlap="0" wp14:anchorId="12B2D6DB" wp14:editId="654B126D">
                <wp:simplePos x="0" y="0"/>
                <wp:positionH relativeFrom="page">
                  <wp:posOffset>276860</wp:posOffset>
                </wp:positionH>
                <wp:positionV relativeFrom="page">
                  <wp:posOffset>2196465</wp:posOffset>
                </wp:positionV>
                <wp:extent cx="6320790" cy="4337685"/>
                <wp:effectExtent l="0" t="0" r="0" b="0"/>
                <wp:wrapNone/>
                <wp:docPr id="47" name="Rectangle: Single Corner Rounded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w="9525" cap="flat" cmpd="sng" algn="ctr">
                          <a:noFill/>
                          <a:prstDash val="solid"/>
                        </a:ln>
                        <a:effectLst/>
                      </wps:spPr>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2BD87" id="Rectangle: Single Corner Rounded 47" o:spid="_x0000_s1026"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p>
    <w:p w14:paraId="09DC045D" w14:textId="77777777" w:rsidR="00B030FD" w:rsidRPr="00381494" w:rsidRDefault="009944A9" w:rsidP="000D422E">
      <w:pPr>
        <w:pStyle w:val="CoverTitle"/>
        <w:spacing w:line="240" w:lineRule="auto"/>
      </w:pPr>
      <w:r>
        <w:t>Application Form</w:t>
      </w:r>
    </w:p>
    <w:p w14:paraId="58A00787" w14:textId="77777777" w:rsidR="00295E02" w:rsidRDefault="00295E02" w:rsidP="00200217">
      <w:pPr>
        <w:pStyle w:val="CoverDate"/>
      </w:pPr>
    </w:p>
    <w:p w14:paraId="4112D26C" w14:textId="2F243F00" w:rsidR="009944A9" w:rsidRPr="0034325A" w:rsidRDefault="0034325A" w:rsidP="00624BCE">
      <w:pPr>
        <w:pStyle w:val="Bullets"/>
        <w:numPr>
          <w:ilvl w:val="0"/>
          <w:numId w:val="0"/>
        </w:numPr>
        <w:rPr>
          <w:b/>
          <w:bCs/>
          <w:color w:val="FFFFFF"/>
          <w:sz w:val="36"/>
          <w:szCs w:val="36"/>
        </w:rPr>
      </w:pPr>
      <w:r w:rsidRPr="0034325A">
        <w:rPr>
          <w:b/>
          <w:bCs/>
          <w:color w:val="FFFFFF"/>
          <w:sz w:val="36"/>
          <w:szCs w:val="36"/>
        </w:rPr>
        <w:t>DIGITAL LEARNING INNOVATION FUND 2022</w:t>
      </w:r>
    </w:p>
    <w:p w14:paraId="0A1F5CF8" w14:textId="77777777" w:rsidR="00200217" w:rsidRPr="0034325A" w:rsidRDefault="00200217" w:rsidP="00200217">
      <w:pPr>
        <w:pStyle w:val="CoverDate"/>
        <w:rPr>
          <w:sz w:val="40"/>
          <w:szCs w:val="40"/>
        </w:rPr>
      </w:pPr>
    </w:p>
    <w:p w14:paraId="023F06CB" w14:textId="77777777" w:rsidR="00F1147D" w:rsidRDefault="00F1147D" w:rsidP="00200217">
      <w:pPr>
        <w:pStyle w:val="CoverDate"/>
        <w:rPr>
          <w:sz w:val="28"/>
          <w:szCs w:val="28"/>
        </w:rPr>
      </w:pPr>
    </w:p>
    <w:p w14:paraId="25DBAE87" w14:textId="77777777" w:rsidR="00F1147D" w:rsidRDefault="00F1147D" w:rsidP="00200217">
      <w:pPr>
        <w:pStyle w:val="CoverDate"/>
        <w:rPr>
          <w:sz w:val="28"/>
          <w:szCs w:val="28"/>
        </w:rPr>
      </w:pPr>
    </w:p>
    <w:p w14:paraId="1BECCDF7" w14:textId="46F45131" w:rsidR="0034325A" w:rsidRDefault="0034325A" w:rsidP="00200217">
      <w:pPr>
        <w:pStyle w:val="CoverDate"/>
        <w:rPr>
          <w:sz w:val="28"/>
          <w:szCs w:val="28"/>
        </w:rPr>
      </w:pPr>
      <w:r>
        <w:rPr>
          <w:sz w:val="28"/>
          <w:szCs w:val="28"/>
        </w:rPr>
        <w:t>MAY 2022</w:t>
      </w:r>
    </w:p>
    <w:p w14:paraId="703E4080" w14:textId="77777777" w:rsidR="009944A9" w:rsidRPr="009944A9" w:rsidRDefault="009944A9" w:rsidP="00200217">
      <w:pPr>
        <w:pStyle w:val="CoverDate"/>
        <w:rPr>
          <w:sz w:val="28"/>
          <w:szCs w:val="28"/>
        </w:rPr>
      </w:pPr>
    </w:p>
    <w:p w14:paraId="1F3D675D" w14:textId="77777777" w:rsidR="003140C7" w:rsidRPr="00381494" w:rsidRDefault="003140C7" w:rsidP="0067191C"/>
    <w:p w14:paraId="11B30DD1" w14:textId="77777777" w:rsidR="003140C7" w:rsidRPr="00381494" w:rsidRDefault="003140C7" w:rsidP="0067191C">
      <w:pPr>
        <w:sectPr w:rsidR="003140C7" w:rsidRPr="00381494" w:rsidSect="00515ACB">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1D25B2CA" w14:textId="6D0F5845" w:rsidR="00DF144A" w:rsidRDefault="003140C7" w:rsidP="00DF144A">
      <w:pPr>
        <w:pStyle w:val="HeadingB"/>
      </w:pPr>
      <w:r w:rsidRPr="00381494">
        <w:br w:type="page"/>
      </w:r>
      <w:bookmarkStart w:id="0" w:name="_Hlk79146572"/>
    </w:p>
    <w:p w14:paraId="24D2417D" w14:textId="688CFF54" w:rsidR="00A3608F" w:rsidRDefault="00A3608F" w:rsidP="00F00671">
      <w:pPr>
        <w:spacing w:after="0" w:line="360" w:lineRule="auto"/>
        <w:rPr>
          <w:sz w:val="22"/>
          <w:szCs w:val="22"/>
        </w:rPr>
      </w:pPr>
      <w:r w:rsidRPr="00F00671">
        <w:rPr>
          <w:sz w:val="22"/>
          <w:szCs w:val="22"/>
        </w:rPr>
        <w:lastRenderedPageBreak/>
        <w:t xml:space="preserve">Please read the accompanying </w:t>
      </w:r>
      <w:r w:rsidR="007158B8" w:rsidRPr="00F00671">
        <w:rPr>
          <w:b/>
          <w:bCs/>
          <w:sz w:val="22"/>
          <w:szCs w:val="22"/>
        </w:rPr>
        <w:t>Open Call_Digital Learning Innovation Fund document</w:t>
      </w:r>
      <w:r w:rsidRPr="00F00671">
        <w:rPr>
          <w:sz w:val="22"/>
          <w:szCs w:val="22"/>
        </w:rPr>
        <w:t xml:space="preserve"> before completing this application form. If you have any queries on this call, please get in touch with </w:t>
      </w:r>
      <w:bookmarkStart w:id="1" w:name="_Hlk62479072"/>
      <w:r w:rsidR="007158B8" w:rsidRPr="00F00671">
        <w:rPr>
          <w:sz w:val="22"/>
          <w:szCs w:val="22"/>
        </w:rPr>
        <w:t xml:space="preserve">us at </w:t>
      </w:r>
      <w:hyperlink r:id="rId17" w:history="1">
        <w:r w:rsidR="007158B8" w:rsidRPr="00F00671">
          <w:rPr>
            <w:rStyle w:val="Hyperlink"/>
            <w:sz w:val="22"/>
            <w:szCs w:val="22"/>
          </w:rPr>
          <w:t>TeachEnglish.India@britishcouncil.org</w:t>
        </w:r>
      </w:hyperlink>
      <w:r w:rsidR="007158B8" w:rsidRPr="00F00671">
        <w:rPr>
          <w:sz w:val="22"/>
          <w:szCs w:val="22"/>
        </w:rPr>
        <w:t xml:space="preserve"> </w:t>
      </w:r>
      <w:bookmarkEnd w:id="1"/>
      <w:r w:rsidR="007158B8" w:rsidRPr="00F00671">
        <w:rPr>
          <w:sz w:val="22"/>
          <w:szCs w:val="22"/>
        </w:rPr>
        <w:t xml:space="preserve">at least </w:t>
      </w:r>
      <w:r w:rsidRPr="00F00671">
        <w:rPr>
          <w:sz w:val="22"/>
          <w:szCs w:val="22"/>
        </w:rPr>
        <w:t xml:space="preserve">five working days before the deadline submission date of </w:t>
      </w:r>
      <w:r w:rsidR="00561247" w:rsidRPr="00561247">
        <w:rPr>
          <w:b/>
          <w:bCs/>
          <w:sz w:val="22"/>
          <w:szCs w:val="22"/>
        </w:rPr>
        <w:t>Wednesday 27 July 2022</w:t>
      </w:r>
      <w:r w:rsidR="00561247" w:rsidRPr="00561247">
        <w:rPr>
          <w:sz w:val="22"/>
          <w:szCs w:val="22"/>
        </w:rPr>
        <w:t xml:space="preserve"> midnight India time</w:t>
      </w:r>
      <w:r w:rsidR="001528E0">
        <w:rPr>
          <w:sz w:val="22"/>
          <w:szCs w:val="22"/>
        </w:rPr>
        <w:t>.</w:t>
      </w:r>
    </w:p>
    <w:p w14:paraId="4D2712B2" w14:textId="39E05F32" w:rsidR="001528E0" w:rsidRPr="008B1A0A" w:rsidRDefault="00536364" w:rsidP="008B1A0A">
      <w:pPr>
        <w:pStyle w:val="HeadingC"/>
      </w:pPr>
      <w:r w:rsidRPr="008B1A0A">
        <w:t>Section 1</w:t>
      </w:r>
      <w:r w:rsidR="00933495" w:rsidRPr="008B1A0A">
        <w:t xml:space="preserve">: </w:t>
      </w:r>
      <w:bookmarkEnd w:id="0"/>
      <w:r w:rsidR="001528E0" w:rsidRPr="008B1A0A">
        <w:t>Data protection and consent</w:t>
      </w:r>
    </w:p>
    <w:p w14:paraId="6F050FC0" w14:textId="77777777" w:rsidR="001528E0" w:rsidRPr="001528E0" w:rsidRDefault="001528E0" w:rsidP="00DA2121">
      <w:pPr>
        <w:pStyle w:val="Quote"/>
        <w:spacing w:before="0" w:after="0" w:line="360" w:lineRule="auto"/>
        <w:ind w:left="0"/>
        <w:rPr>
          <w:i w:val="0"/>
          <w:iCs w:val="0"/>
          <w:color w:val="auto"/>
          <w:sz w:val="22"/>
          <w:szCs w:val="22"/>
        </w:rPr>
      </w:pPr>
      <w:r w:rsidRPr="001528E0">
        <w:rPr>
          <w:i w:val="0"/>
          <w:iCs w:val="0"/>
          <w:color w:val="auto"/>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w:t>
      </w:r>
    </w:p>
    <w:p w14:paraId="303A37D4" w14:textId="7AFCD02D" w:rsidR="001528E0" w:rsidRPr="001528E0" w:rsidRDefault="001528E0" w:rsidP="00DA2121">
      <w:pPr>
        <w:pStyle w:val="Quote"/>
        <w:spacing w:before="0" w:after="0" w:line="360" w:lineRule="auto"/>
        <w:ind w:left="0"/>
        <w:rPr>
          <w:i w:val="0"/>
          <w:iCs w:val="0"/>
          <w:color w:val="auto"/>
          <w:sz w:val="22"/>
          <w:szCs w:val="22"/>
        </w:rPr>
      </w:pPr>
      <w:r w:rsidRPr="001528E0">
        <w:rPr>
          <w:i w:val="0"/>
          <w:iCs w:val="0"/>
          <w:color w:val="auto"/>
          <w:sz w:val="22"/>
          <w:szCs w:val="22"/>
        </w:rPr>
        <w:t>For detailed information, please refer to the privacy section of our</w:t>
      </w:r>
      <w:r>
        <w:rPr>
          <w:i w:val="0"/>
          <w:iCs w:val="0"/>
          <w:color w:val="auto"/>
          <w:sz w:val="22"/>
          <w:szCs w:val="22"/>
        </w:rPr>
        <w:t xml:space="preserve"> </w:t>
      </w:r>
      <w:r w:rsidRPr="001528E0">
        <w:rPr>
          <w:i w:val="0"/>
          <w:iCs w:val="0"/>
          <w:color w:val="auto"/>
          <w:sz w:val="22"/>
          <w:szCs w:val="22"/>
        </w:rPr>
        <w:t>website</w:t>
      </w:r>
      <w:r w:rsidRPr="001528E0">
        <w:rPr>
          <w:i w:val="0"/>
          <w:iCs w:val="0"/>
          <w:sz w:val="22"/>
          <w:szCs w:val="22"/>
        </w:rPr>
        <w:t>,</w:t>
      </w:r>
      <w:hyperlink r:id="rId18" w:tgtFrame="_blank" w:history="1">
        <w:r w:rsidRPr="001528E0">
          <w:rPr>
            <w:rStyle w:val="Hyperlink"/>
            <w:i w:val="0"/>
            <w:iCs w:val="0"/>
            <w:sz w:val="22"/>
            <w:szCs w:val="22"/>
          </w:rPr>
          <w:t> www.britishcouncil.org/privacy</w:t>
        </w:r>
      </w:hyperlink>
      <w:r w:rsidRPr="001528E0">
        <w:rPr>
          <w:i w:val="0"/>
          <w:iCs w:val="0"/>
          <w:sz w:val="22"/>
          <w:szCs w:val="22"/>
        </w:rPr>
        <w:t> </w:t>
      </w:r>
      <w:r w:rsidRPr="001528E0">
        <w:rPr>
          <w:i w:val="0"/>
          <w:iCs w:val="0"/>
          <w:color w:val="auto"/>
          <w:sz w:val="22"/>
          <w:szCs w:val="22"/>
        </w:rPr>
        <w:t>or contact your local British Council office. We will keep your information for ten years from the time of collection.</w:t>
      </w:r>
    </w:p>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6259"/>
        <w:gridCol w:w="3931"/>
      </w:tblGrid>
      <w:tr w:rsidR="001528E0" w:rsidRPr="00F854D5" w14:paraId="73724552" w14:textId="77777777" w:rsidTr="006E7A3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7C9C41" w14:textId="77777777" w:rsidR="001528E0" w:rsidRPr="00F854D5" w:rsidRDefault="001528E0" w:rsidP="00741D98">
            <w:pPr>
              <w:spacing w:before="60"/>
              <w:rPr>
                <w:sz w:val="20"/>
                <w:szCs w:val="20"/>
              </w:rPr>
            </w:pPr>
            <w:r w:rsidRPr="00F854D5">
              <w:rPr>
                <w:sz w:val="20"/>
                <w:szCs w:val="20"/>
              </w:rPr>
              <w:t>I agree (please ensure all applicants listed below have agreed to this)</w:t>
            </w:r>
          </w:p>
        </w:tc>
        <w:tc>
          <w:tcPr>
            <w:tcW w:w="1929" w:type="pct"/>
          </w:tcPr>
          <w:p w14:paraId="7B833417" w14:textId="77777777" w:rsidR="001528E0" w:rsidRPr="00F854D5" w:rsidRDefault="001528E0" w:rsidP="00741D98">
            <w:pPr>
              <w:spacing w:before="60"/>
              <w:cnfStyle w:val="100000000000" w:firstRow="1" w:lastRow="0" w:firstColumn="0" w:lastColumn="0" w:oddVBand="0" w:evenVBand="0" w:oddHBand="0" w:evenHBand="0" w:firstRowFirstColumn="0" w:firstRowLastColumn="0" w:lastRowFirstColumn="0" w:lastRowLastColumn="0"/>
              <w:rPr>
                <w:sz w:val="20"/>
                <w:szCs w:val="20"/>
              </w:rPr>
            </w:pPr>
          </w:p>
        </w:tc>
      </w:tr>
    </w:tbl>
    <w:p w14:paraId="52DF4925" w14:textId="12E01963" w:rsidR="00FE11C6" w:rsidRDefault="00FE11C6" w:rsidP="008B1A0A">
      <w:pPr>
        <w:pStyle w:val="HeadingC"/>
      </w:pPr>
      <w:bookmarkStart w:id="2" w:name="_Hlk79693739"/>
      <w:r>
        <w:t xml:space="preserve">Section </w:t>
      </w:r>
      <w:r w:rsidR="007633C6">
        <w:t>2</w:t>
      </w:r>
      <w:r>
        <w:t xml:space="preserve">: Applicant Details </w:t>
      </w:r>
    </w:p>
    <w:p w14:paraId="3F8999CE" w14:textId="478F869C" w:rsidR="00412629" w:rsidRPr="00F54817" w:rsidRDefault="00412629" w:rsidP="00412629">
      <w:pPr>
        <w:spacing w:after="0" w:line="360" w:lineRule="auto"/>
        <w:rPr>
          <w:sz w:val="22"/>
          <w:szCs w:val="22"/>
        </w:rPr>
      </w:pPr>
      <w:r w:rsidRPr="00F54817">
        <w:rPr>
          <w:sz w:val="22"/>
          <w:szCs w:val="22"/>
        </w:rPr>
        <w:t xml:space="preserve">The lead applicant will submit the application, will represent all the parties of the collaboration, and execute the contract on behalf of the collaborators for the Grant. The lead applicant will be responsible for all communications regarding the implementation and management of the funds received through the Grant. </w:t>
      </w:r>
    </w:p>
    <w:p w14:paraId="15A4AB0D" w14:textId="5B56BE6A" w:rsidR="00412629" w:rsidRDefault="00412629" w:rsidP="00412629">
      <w:pPr>
        <w:spacing w:after="0" w:line="360" w:lineRule="auto"/>
        <w:rPr>
          <w:sz w:val="22"/>
          <w:szCs w:val="22"/>
        </w:rPr>
      </w:pPr>
      <w:r w:rsidRPr="00F54817">
        <w:rPr>
          <w:sz w:val="22"/>
          <w:szCs w:val="22"/>
        </w:rPr>
        <w:t>Indian applicants and their UK partner should ensure that they are eligible to receive the grant and have the required registration</w:t>
      </w:r>
      <w:r>
        <w:rPr>
          <w:sz w:val="22"/>
          <w:szCs w:val="22"/>
        </w:rPr>
        <w:t xml:space="preserve"> </w:t>
      </w:r>
      <w:r w:rsidRPr="00F54817">
        <w:rPr>
          <w:sz w:val="22"/>
          <w:szCs w:val="22"/>
        </w:rPr>
        <w:t>/</w:t>
      </w:r>
      <w:r>
        <w:rPr>
          <w:sz w:val="22"/>
          <w:szCs w:val="22"/>
        </w:rPr>
        <w:t xml:space="preserve"> </w:t>
      </w:r>
      <w:r w:rsidRPr="00F54817">
        <w:rPr>
          <w:sz w:val="22"/>
          <w:szCs w:val="22"/>
        </w:rPr>
        <w:t>approvals in compliance with their respective country laws. Indian applicants would need to comply with applicable FCRA regulations to receive the grant, including but not limited to an FCRA registration</w:t>
      </w:r>
      <w:r>
        <w:rPr>
          <w:sz w:val="22"/>
          <w:szCs w:val="22"/>
        </w:rPr>
        <w:t xml:space="preserve"> </w:t>
      </w:r>
      <w:r w:rsidRPr="00F54817">
        <w:rPr>
          <w:sz w:val="22"/>
          <w:szCs w:val="22"/>
        </w:rPr>
        <w:t>/</w:t>
      </w:r>
      <w:r>
        <w:rPr>
          <w:sz w:val="22"/>
          <w:szCs w:val="22"/>
        </w:rPr>
        <w:t xml:space="preserve"> </w:t>
      </w:r>
      <w:r w:rsidRPr="00F54817">
        <w:rPr>
          <w:sz w:val="22"/>
          <w:szCs w:val="22"/>
        </w:rPr>
        <w:t xml:space="preserve">FCRA prior permission, bank account as per FCRA requirement etc. </w:t>
      </w:r>
      <w:r w:rsidRPr="00BB7E4D">
        <w:rPr>
          <w:sz w:val="22"/>
          <w:szCs w:val="22"/>
        </w:rPr>
        <w:t xml:space="preserve">As the grant will be awarded to the </w:t>
      </w:r>
      <w:r w:rsidR="00E474AB" w:rsidRPr="00BB7E4D">
        <w:rPr>
          <w:sz w:val="22"/>
          <w:szCs w:val="22"/>
        </w:rPr>
        <w:t xml:space="preserve">lead </w:t>
      </w:r>
      <w:r w:rsidRPr="00BB7E4D">
        <w:rPr>
          <w:sz w:val="22"/>
          <w:szCs w:val="22"/>
        </w:rPr>
        <w:t>applicant, wh</w:t>
      </w:r>
      <w:r w:rsidR="00543B95" w:rsidRPr="00BB7E4D">
        <w:rPr>
          <w:sz w:val="22"/>
          <w:szCs w:val="22"/>
        </w:rPr>
        <w:t>o</w:t>
      </w:r>
      <w:r w:rsidRPr="00BB7E4D">
        <w:rPr>
          <w:sz w:val="22"/>
          <w:szCs w:val="22"/>
        </w:rPr>
        <w:t xml:space="preserve"> is compliant to the local laws, appropriate arrangement / agreement should be drawn </w:t>
      </w:r>
      <w:r w:rsidR="00BB7E4D" w:rsidRPr="00BB7E4D">
        <w:rPr>
          <w:sz w:val="22"/>
          <w:szCs w:val="22"/>
        </w:rPr>
        <w:t xml:space="preserve">up </w:t>
      </w:r>
      <w:r w:rsidR="00012EEC" w:rsidRPr="00BB7E4D">
        <w:rPr>
          <w:sz w:val="22"/>
          <w:szCs w:val="22"/>
        </w:rPr>
        <w:t xml:space="preserve">between </w:t>
      </w:r>
      <w:r w:rsidRPr="00BB7E4D">
        <w:rPr>
          <w:sz w:val="22"/>
          <w:szCs w:val="22"/>
        </w:rPr>
        <w:t>the application partners to ensure that the funds are disbursed to the other also in compliance of the applicable laws.</w:t>
      </w:r>
      <w:r w:rsidRPr="00F54817">
        <w:rPr>
          <w:sz w:val="22"/>
          <w:szCs w:val="22"/>
        </w:rPr>
        <w:t xml:space="preserve"> </w:t>
      </w:r>
    </w:p>
    <w:p w14:paraId="265E3362" w14:textId="77777777" w:rsidR="00311EF1" w:rsidRDefault="00311EF1" w:rsidP="00412629">
      <w:pPr>
        <w:spacing w:after="0" w:line="360" w:lineRule="auto"/>
        <w:rPr>
          <w:sz w:val="22"/>
          <w:szCs w:val="22"/>
        </w:rPr>
      </w:pPr>
    </w:p>
    <w:p w14:paraId="43175077" w14:textId="77777777" w:rsidR="00311EF1" w:rsidRDefault="00311EF1" w:rsidP="00412629">
      <w:pPr>
        <w:spacing w:after="0" w:line="360" w:lineRule="auto"/>
        <w:rPr>
          <w:sz w:val="22"/>
          <w:szCs w:val="22"/>
        </w:rPr>
      </w:pPr>
    </w:p>
    <w:p w14:paraId="20CA5B4B" w14:textId="77777777" w:rsidR="00933495" w:rsidRPr="00F54817" w:rsidRDefault="00933495" w:rsidP="00412629">
      <w:pPr>
        <w:spacing w:after="0" w:line="360" w:lineRule="auto"/>
        <w:rPr>
          <w:sz w:val="22"/>
          <w:szCs w:val="22"/>
        </w:rPr>
      </w:pPr>
    </w:p>
    <w:p w14:paraId="543D1C94" w14:textId="77777777" w:rsidR="00EA376B" w:rsidRDefault="00EA376B" w:rsidP="00EA376B">
      <w:pPr>
        <w:shd w:val="clear" w:color="auto" w:fill="FFFFFF"/>
        <w:spacing w:after="0" w:line="240" w:lineRule="auto"/>
        <w:rPr>
          <w:rFonts w:ascii="Segoe UI" w:hAnsi="Segoe UI" w:cs="Segoe UI"/>
          <w:i/>
          <w:iCs/>
          <w:color w:val="000000"/>
          <w:sz w:val="21"/>
          <w:szCs w:val="21"/>
          <w:shd w:val="clear" w:color="auto" w:fill="FFFFFF"/>
        </w:rPr>
      </w:pPr>
    </w:p>
    <w:p w14:paraId="6FE4320D" w14:textId="77777777" w:rsidR="00EF45D5" w:rsidRDefault="00EF45D5" w:rsidP="00EA376B">
      <w:pPr>
        <w:shd w:val="clear" w:color="auto" w:fill="FFFFFF"/>
        <w:spacing w:after="0" w:line="240" w:lineRule="auto"/>
        <w:rPr>
          <w:rFonts w:ascii="Segoe UI" w:hAnsi="Segoe UI" w:cs="Segoe UI"/>
          <w:i/>
          <w:iCs/>
          <w:color w:val="000000"/>
          <w:sz w:val="21"/>
          <w:szCs w:val="21"/>
          <w:shd w:val="clear" w:color="auto" w:fill="FFFFFF"/>
        </w:rPr>
      </w:pPr>
    </w:p>
    <w:p w14:paraId="0BCEEA0B" w14:textId="77777777" w:rsidR="008B1A0A" w:rsidRDefault="008B1A0A" w:rsidP="00EA376B">
      <w:pPr>
        <w:shd w:val="clear" w:color="auto" w:fill="FFFFFF"/>
        <w:spacing w:after="0" w:line="240" w:lineRule="auto"/>
        <w:rPr>
          <w:rFonts w:ascii="Segoe UI" w:hAnsi="Segoe UI" w:cs="Segoe UI"/>
          <w:i/>
          <w:iCs/>
          <w:color w:val="000000"/>
          <w:sz w:val="21"/>
          <w:szCs w:val="21"/>
          <w:shd w:val="clear" w:color="auto" w:fill="FFFFFF"/>
        </w:rPr>
      </w:pPr>
    </w:p>
    <w:p w14:paraId="2FB197E5" w14:textId="77777777" w:rsidR="008B1A0A" w:rsidRDefault="008B1A0A" w:rsidP="00EA376B">
      <w:pPr>
        <w:shd w:val="clear" w:color="auto" w:fill="FFFFFF"/>
        <w:spacing w:after="0" w:line="240" w:lineRule="auto"/>
        <w:rPr>
          <w:rFonts w:ascii="Segoe UI" w:hAnsi="Segoe UI" w:cs="Segoe UI"/>
          <w:i/>
          <w:iCs/>
          <w:color w:val="000000"/>
          <w:sz w:val="21"/>
          <w:szCs w:val="21"/>
          <w:shd w:val="clear" w:color="auto" w:fill="FFFFFF"/>
        </w:rPr>
      </w:pPr>
    </w:p>
    <w:p w14:paraId="33E78DCB" w14:textId="77777777" w:rsidR="008B1A0A" w:rsidRPr="00957D14" w:rsidRDefault="008B1A0A" w:rsidP="00EA376B">
      <w:pPr>
        <w:shd w:val="clear" w:color="auto" w:fill="FFFFFF"/>
        <w:spacing w:after="0" w:line="240" w:lineRule="auto"/>
        <w:rPr>
          <w:rFonts w:ascii="Segoe UI" w:hAnsi="Segoe UI" w:cs="Segoe UI"/>
          <w:i/>
          <w:iCs/>
          <w:color w:val="000000"/>
          <w:sz w:val="21"/>
          <w:szCs w:val="21"/>
          <w:shd w:val="clear" w:color="auto" w:fill="FFFFFF"/>
        </w:rPr>
      </w:pPr>
    </w:p>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2719"/>
        <w:gridCol w:w="7471"/>
      </w:tblGrid>
      <w:tr w:rsidR="00AA7858" w:rsidRPr="00AA7858" w14:paraId="0DA61612" w14:textId="77777777" w:rsidTr="006E7A3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CA6B0A" w14:textId="77777777" w:rsidR="00FE11C6" w:rsidRDefault="00FE11C6" w:rsidP="00741D98">
            <w:pPr>
              <w:spacing w:before="60"/>
              <w:rPr>
                <w:b w:val="0"/>
                <w:bCs w:val="0"/>
                <w:color w:val="230859"/>
              </w:rPr>
            </w:pPr>
            <w:r w:rsidRPr="00AA7858">
              <w:rPr>
                <w:color w:val="230859"/>
              </w:rPr>
              <w:lastRenderedPageBreak/>
              <w:t>UK – Lead Applicant</w:t>
            </w:r>
          </w:p>
          <w:p w14:paraId="5B05EEC6" w14:textId="1F3EF130" w:rsidR="00933495" w:rsidRPr="00933495" w:rsidRDefault="00933495" w:rsidP="00741D98">
            <w:pPr>
              <w:spacing w:before="60"/>
              <w:rPr>
                <w:b w:val="0"/>
                <w:bCs w:val="0"/>
                <w:i/>
                <w:iCs/>
                <w:color w:val="230859"/>
              </w:rPr>
            </w:pPr>
            <w:r w:rsidRPr="00933495">
              <w:rPr>
                <w:b w:val="0"/>
                <w:bCs w:val="0"/>
                <w:i/>
                <w:iCs/>
                <w:color w:val="230859"/>
                <w:sz w:val="22"/>
                <w:szCs w:val="22"/>
              </w:rPr>
              <w:t>This section requires details about the UK-based applicant.</w:t>
            </w:r>
          </w:p>
        </w:tc>
      </w:tr>
      <w:tr w:rsidR="00AA7858" w:rsidRPr="00AA7858" w14:paraId="0C1E059F"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A978D8" w14:textId="59AC6CE0" w:rsidR="00FE11C6" w:rsidRPr="001E6C7D" w:rsidRDefault="0049477D" w:rsidP="00741D98">
            <w:pPr>
              <w:spacing w:before="60"/>
              <w:rPr>
                <w:color w:val="230859"/>
                <w:sz w:val="22"/>
                <w:szCs w:val="22"/>
              </w:rPr>
            </w:pPr>
            <w:r w:rsidRPr="001E6C7D">
              <w:rPr>
                <w:color w:val="230859"/>
                <w:sz w:val="22"/>
                <w:szCs w:val="22"/>
              </w:rPr>
              <w:t>Name of the organisation</w:t>
            </w:r>
            <w:r w:rsidR="00FE11C6" w:rsidRPr="001E6C7D">
              <w:rPr>
                <w:color w:val="230859"/>
                <w:sz w:val="22"/>
                <w:szCs w:val="22"/>
              </w:rPr>
              <w:t>:</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8DDB2B" w14:textId="77777777" w:rsidR="00FE11C6" w:rsidRPr="00AA7858" w:rsidRDefault="00FE11C6" w:rsidP="00741D98">
            <w:pPr>
              <w:spacing w:before="60"/>
              <w:cnfStyle w:val="000000100000" w:firstRow="0" w:lastRow="0" w:firstColumn="0" w:lastColumn="0" w:oddVBand="0" w:evenVBand="0" w:oddHBand="1" w:evenHBand="0" w:firstRowFirstColumn="0" w:firstRowLastColumn="0" w:lastRowFirstColumn="0" w:lastRowLastColumn="0"/>
              <w:rPr>
                <w:color w:val="002060"/>
              </w:rPr>
            </w:pPr>
          </w:p>
        </w:tc>
      </w:tr>
      <w:tr w:rsidR="00AA7858" w:rsidRPr="00AA7858" w14:paraId="56AB8EBD"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CA681F" w14:textId="2A7AF242" w:rsidR="00FE11C6" w:rsidRPr="001E6C7D" w:rsidRDefault="0049477D" w:rsidP="00741D98">
            <w:pPr>
              <w:spacing w:before="60"/>
              <w:rPr>
                <w:color w:val="230859"/>
                <w:sz w:val="22"/>
                <w:szCs w:val="22"/>
              </w:rPr>
            </w:pPr>
            <w:r w:rsidRPr="001E6C7D">
              <w:rPr>
                <w:color w:val="230859"/>
                <w:sz w:val="22"/>
                <w:szCs w:val="22"/>
              </w:rPr>
              <w:t>Organisation website and social media links</w:t>
            </w:r>
            <w:r w:rsidR="005C61BA" w:rsidRPr="001E6C7D">
              <w:rPr>
                <w:color w:val="230859"/>
                <w:sz w:val="22"/>
                <w:szCs w:val="22"/>
              </w:rPr>
              <w:t xml:space="preserve">: </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09526A" w14:textId="77777777" w:rsidR="00FE11C6" w:rsidRPr="00AA7858" w:rsidRDefault="00FE11C6" w:rsidP="00741D98">
            <w:pPr>
              <w:spacing w:before="60"/>
              <w:cnfStyle w:val="000000010000" w:firstRow="0" w:lastRow="0" w:firstColumn="0" w:lastColumn="0" w:oddVBand="0" w:evenVBand="0" w:oddHBand="0" w:evenHBand="1" w:firstRowFirstColumn="0" w:firstRowLastColumn="0" w:lastRowFirstColumn="0" w:lastRowLastColumn="0"/>
              <w:rPr>
                <w:color w:val="002060"/>
              </w:rPr>
            </w:pPr>
          </w:p>
        </w:tc>
      </w:tr>
      <w:tr w:rsidR="00AA7858" w:rsidRPr="00AA7858" w14:paraId="613A7A0C"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8FC786" w14:textId="3D21E300" w:rsidR="00FE11C6" w:rsidRPr="001E6C7D" w:rsidRDefault="00FE11C6" w:rsidP="00741D98">
            <w:pPr>
              <w:spacing w:before="60"/>
              <w:rPr>
                <w:color w:val="230859"/>
                <w:sz w:val="22"/>
                <w:szCs w:val="22"/>
              </w:rPr>
            </w:pPr>
            <w:r w:rsidRPr="001E6C7D">
              <w:rPr>
                <w:color w:val="230859"/>
                <w:sz w:val="22"/>
                <w:szCs w:val="22"/>
              </w:rPr>
              <w:t>Organisation</w:t>
            </w:r>
            <w:r w:rsidR="00AD3361" w:rsidRPr="001E6C7D">
              <w:rPr>
                <w:color w:val="230859"/>
                <w:sz w:val="22"/>
                <w:szCs w:val="22"/>
              </w:rPr>
              <w:t xml:space="preserve"> postal address</w:t>
            </w:r>
            <w:r w:rsidRPr="001E6C7D">
              <w:rPr>
                <w:color w:val="230859"/>
                <w:sz w:val="22"/>
                <w:szCs w:val="22"/>
              </w:rPr>
              <w:t>:</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E61182" w14:textId="77777777" w:rsidR="00FE11C6" w:rsidRPr="00AA7858" w:rsidRDefault="00FE11C6" w:rsidP="00741D98">
            <w:pPr>
              <w:spacing w:before="60"/>
              <w:cnfStyle w:val="000000100000" w:firstRow="0" w:lastRow="0" w:firstColumn="0" w:lastColumn="0" w:oddVBand="0" w:evenVBand="0" w:oddHBand="1" w:evenHBand="0" w:firstRowFirstColumn="0" w:firstRowLastColumn="0" w:lastRowFirstColumn="0" w:lastRowLastColumn="0"/>
              <w:rPr>
                <w:color w:val="002060"/>
              </w:rPr>
            </w:pPr>
          </w:p>
        </w:tc>
      </w:tr>
      <w:tr w:rsidR="00E9279A" w:rsidRPr="00AA7858" w14:paraId="75FE1731"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A51C53" w14:textId="7FDF9A7C" w:rsidR="00E9279A" w:rsidRPr="001E6C7D" w:rsidRDefault="00E9279A" w:rsidP="00E9279A">
            <w:pPr>
              <w:spacing w:before="60"/>
              <w:rPr>
                <w:color w:val="230859"/>
                <w:sz w:val="22"/>
                <w:szCs w:val="22"/>
              </w:rPr>
            </w:pPr>
            <w:r w:rsidRPr="001873D6">
              <w:rPr>
                <w:color w:val="230859"/>
                <w:sz w:val="22"/>
                <w:szCs w:val="22"/>
              </w:rPr>
              <w:t>Registration</w:t>
            </w:r>
            <w:r>
              <w:rPr>
                <w:color w:val="230859"/>
                <w:sz w:val="22"/>
                <w:szCs w:val="22"/>
              </w:rPr>
              <w:t xml:space="preserve"> </w:t>
            </w:r>
            <w:r w:rsidRPr="001873D6">
              <w:rPr>
                <w:color w:val="230859"/>
                <w:sz w:val="22"/>
                <w:szCs w:val="22"/>
              </w:rPr>
              <w:t>/</w:t>
            </w:r>
            <w:r>
              <w:rPr>
                <w:color w:val="230859"/>
                <w:sz w:val="22"/>
                <w:szCs w:val="22"/>
              </w:rPr>
              <w:t xml:space="preserve"> </w:t>
            </w:r>
            <w:r w:rsidRPr="001873D6">
              <w:rPr>
                <w:color w:val="230859"/>
                <w:sz w:val="22"/>
                <w:szCs w:val="22"/>
              </w:rPr>
              <w:t>Trade number of the organisation</w:t>
            </w:r>
            <w:r w:rsidR="00A2562A">
              <w:rPr>
                <w:color w:val="230859"/>
                <w:sz w:val="22"/>
                <w:szCs w:val="22"/>
              </w:rPr>
              <w:t xml:space="preserve">: </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3C57B9" w14:textId="77777777" w:rsidR="00E9279A" w:rsidRPr="00AA7858" w:rsidRDefault="00E9279A" w:rsidP="00E9279A">
            <w:pPr>
              <w:spacing w:before="60"/>
              <w:cnfStyle w:val="000000010000" w:firstRow="0" w:lastRow="0" w:firstColumn="0" w:lastColumn="0" w:oddVBand="0" w:evenVBand="0" w:oddHBand="0" w:evenHBand="1" w:firstRowFirstColumn="0" w:firstRowLastColumn="0" w:lastRowFirstColumn="0" w:lastRowLastColumn="0"/>
              <w:rPr>
                <w:color w:val="002060"/>
              </w:rPr>
            </w:pPr>
          </w:p>
        </w:tc>
      </w:tr>
      <w:tr w:rsidR="00E9279A" w:rsidRPr="00AA7858" w14:paraId="110C883D"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F50F1C" w14:textId="024697CE" w:rsidR="00E9279A" w:rsidRPr="001E6C7D" w:rsidRDefault="00E9279A" w:rsidP="00E9279A">
            <w:pPr>
              <w:spacing w:before="60"/>
              <w:rPr>
                <w:color w:val="230859"/>
                <w:sz w:val="22"/>
                <w:szCs w:val="22"/>
              </w:rPr>
            </w:pPr>
            <w:r w:rsidRPr="001E6C7D">
              <w:rPr>
                <w:color w:val="230859"/>
                <w:sz w:val="22"/>
                <w:szCs w:val="22"/>
              </w:rPr>
              <w:t>Name of the representative submitting the application</w:t>
            </w:r>
            <w:r w:rsidR="00A2562A">
              <w:rPr>
                <w:color w:val="230859"/>
                <w:sz w:val="22"/>
                <w:szCs w:val="22"/>
              </w:rPr>
              <w:t xml:space="preserve">: </w:t>
            </w:r>
          </w:p>
          <w:p w14:paraId="1B6905B0" w14:textId="3E5199FC" w:rsidR="00E9279A" w:rsidRPr="00ED512D" w:rsidRDefault="00E9279A" w:rsidP="00E9279A">
            <w:pPr>
              <w:spacing w:before="60"/>
              <w:rPr>
                <w:i/>
                <w:iCs/>
                <w:color w:val="230859"/>
                <w:sz w:val="22"/>
                <w:szCs w:val="22"/>
              </w:rPr>
            </w:pPr>
            <w:r w:rsidRPr="00ED512D">
              <w:rPr>
                <w:i/>
                <w:iCs/>
                <w:color w:val="230859"/>
                <w:sz w:val="20"/>
                <w:szCs w:val="20"/>
              </w:rPr>
              <w:t>Please ensure you have delegated authority from your organisation to submit the application</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0BF6EC" w14:textId="77777777" w:rsidR="00E9279A" w:rsidRPr="00AA7858" w:rsidRDefault="00E9279A" w:rsidP="00E9279A">
            <w:pPr>
              <w:spacing w:before="60"/>
              <w:cnfStyle w:val="000000100000" w:firstRow="0" w:lastRow="0" w:firstColumn="0" w:lastColumn="0" w:oddVBand="0" w:evenVBand="0" w:oddHBand="1" w:evenHBand="0" w:firstRowFirstColumn="0" w:firstRowLastColumn="0" w:lastRowFirstColumn="0" w:lastRowLastColumn="0"/>
              <w:rPr>
                <w:color w:val="002060"/>
              </w:rPr>
            </w:pPr>
          </w:p>
        </w:tc>
      </w:tr>
      <w:tr w:rsidR="00E9279A" w:rsidRPr="00AA7858" w14:paraId="61603B61"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D35119" w14:textId="12F1E2BF" w:rsidR="00E9279A" w:rsidRPr="001E6C7D" w:rsidRDefault="00E9279A" w:rsidP="00E9279A">
            <w:pPr>
              <w:spacing w:before="60"/>
              <w:rPr>
                <w:color w:val="230859"/>
                <w:sz w:val="22"/>
                <w:szCs w:val="22"/>
              </w:rPr>
            </w:pPr>
            <w:r w:rsidRPr="001E6C7D">
              <w:rPr>
                <w:color w:val="230859"/>
                <w:sz w:val="22"/>
                <w:szCs w:val="22"/>
              </w:rPr>
              <w:t>Email</w:t>
            </w:r>
            <w:r>
              <w:rPr>
                <w:color w:val="230859"/>
                <w:sz w:val="22"/>
                <w:szCs w:val="22"/>
              </w:rPr>
              <w:t xml:space="preserve"> address</w:t>
            </w:r>
            <w:r w:rsidRPr="001E6C7D">
              <w:rPr>
                <w:color w:val="230859"/>
                <w:sz w:val="22"/>
                <w:szCs w:val="22"/>
              </w:rPr>
              <w:t>:</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DAE3C1" w14:textId="77777777" w:rsidR="00E9279A" w:rsidRPr="00AA7858" w:rsidRDefault="00E9279A" w:rsidP="00E9279A">
            <w:pPr>
              <w:spacing w:before="60"/>
              <w:cnfStyle w:val="000000010000" w:firstRow="0" w:lastRow="0" w:firstColumn="0" w:lastColumn="0" w:oddVBand="0" w:evenVBand="0" w:oddHBand="0" w:evenHBand="1" w:firstRowFirstColumn="0" w:firstRowLastColumn="0" w:lastRowFirstColumn="0" w:lastRowLastColumn="0"/>
              <w:rPr>
                <w:color w:val="002060"/>
              </w:rPr>
            </w:pPr>
          </w:p>
        </w:tc>
      </w:tr>
      <w:tr w:rsidR="00E9279A" w:rsidRPr="00AA7858" w14:paraId="707BE118"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A12267" w14:textId="2B7A8955" w:rsidR="00E9279A" w:rsidRPr="001E6C7D" w:rsidRDefault="00E9279A" w:rsidP="00E9279A">
            <w:pPr>
              <w:spacing w:before="60"/>
              <w:rPr>
                <w:color w:val="230859"/>
                <w:sz w:val="22"/>
                <w:szCs w:val="22"/>
              </w:rPr>
            </w:pPr>
            <w:r w:rsidRPr="001E6C7D">
              <w:rPr>
                <w:color w:val="230859"/>
                <w:sz w:val="22"/>
                <w:szCs w:val="22"/>
              </w:rPr>
              <w:t>Designation / role of the representative submitting the application</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B17254" w14:textId="77777777" w:rsidR="00E9279A" w:rsidRPr="00AA7858" w:rsidRDefault="00E9279A" w:rsidP="00E9279A">
            <w:pPr>
              <w:spacing w:before="60"/>
              <w:cnfStyle w:val="000000100000" w:firstRow="0" w:lastRow="0" w:firstColumn="0" w:lastColumn="0" w:oddVBand="0" w:evenVBand="0" w:oddHBand="1" w:evenHBand="0" w:firstRowFirstColumn="0" w:firstRowLastColumn="0" w:lastRowFirstColumn="0" w:lastRowLastColumn="0"/>
              <w:rPr>
                <w:color w:val="002060"/>
              </w:rPr>
            </w:pPr>
          </w:p>
        </w:tc>
      </w:tr>
      <w:tr w:rsidR="00E9279A" w:rsidRPr="00AA7858" w14:paraId="5486781B"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D2D107" w14:textId="44C00321" w:rsidR="00E9279A" w:rsidRPr="00AA7858" w:rsidRDefault="00E9279A" w:rsidP="00E9279A">
            <w:pPr>
              <w:spacing w:before="60"/>
              <w:rPr>
                <w:color w:val="230859"/>
              </w:rPr>
            </w:pPr>
            <w:r w:rsidRPr="00C22C6A">
              <w:rPr>
                <w:color w:val="230859"/>
                <w:sz w:val="22"/>
                <w:szCs w:val="22"/>
              </w:rPr>
              <w:t>Contact number:</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A9DCC0" w14:textId="77777777" w:rsidR="00E9279A" w:rsidRPr="00AA7858" w:rsidRDefault="00E9279A" w:rsidP="00E9279A">
            <w:pPr>
              <w:spacing w:before="60"/>
              <w:cnfStyle w:val="000000010000" w:firstRow="0" w:lastRow="0" w:firstColumn="0" w:lastColumn="0" w:oddVBand="0" w:evenVBand="0" w:oddHBand="0" w:evenHBand="1" w:firstRowFirstColumn="0" w:firstRowLastColumn="0" w:lastRowFirstColumn="0" w:lastRowLastColumn="0"/>
              <w:rPr>
                <w:color w:val="002060"/>
              </w:rPr>
            </w:pPr>
          </w:p>
        </w:tc>
      </w:tr>
    </w:tbl>
    <w:p w14:paraId="437FDE09" w14:textId="77777777" w:rsidR="003C7F2B" w:rsidRDefault="003C7F2B" w:rsidP="000423F5">
      <w:pPr>
        <w:rPr>
          <w:rFonts w:eastAsia="Times New Roman"/>
          <w:b/>
          <w:bCs/>
          <w:lang w:eastAsia="en-GB"/>
        </w:rPr>
      </w:pPr>
    </w:p>
    <w:p w14:paraId="153F7637" w14:textId="77777777" w:rsidR="00311EF1" w:rsidRDefault="00311EF1">
      <w:pPr>
        <w:spacing w:after="0" w:line="240" w:lineRule="auto"/>
        <w:rPr>
          <w:rFonts w:eastAsia="BritishCouncilSans-Regular" w:cs="BritishCouncilSans-Regular"/>
          <w:b/>
          <w:color w:val="230859"/>
          <w:sz w:val="28"/>
        </w:rPr>
      </w:pPr>
      <w:r>
        <w:br w:type="page"/>
      </w:r>
    </w:p>
    <w:tbl>
      <w:tblPr>
        <w:tblStyle w:val="LightList-Accent1"/>
        <w:tblW w:w="5000" w:type="pct"/>
        <w:tblInd w:w="0" w:type="dxa"/>
        <w:tblBorders>
          <w:top w:val="single" w:sz="4" w:space="0" w:color="00DCFF"/>
          <w:left w:val="single" w:sz="4" w:space="0" w:color="00DCFF"/>
          <w:bottom w:val="single" w:sz="4" w:space="0" w:color="00DCFF"/>
          <w:right w:val="single" w:sz="4" w:space="0" w:color="00DCFF"/>
          <w:insideH w:val="single" w:sz="4" w:space="0" w:color="00DCFF"/>
          <w:insideV w:val="single" w:sz="4" w:space="0" w:color="00DCFF"/>
        </w:tblBorders>
        <w:tblLook w:val="04A0" w:firstRow="1" w:lastRow="0" w:firstColumn="1" w:lastColumn="0" w:noHBand="0" w:noVBand="1"/>
      </w:tblPr>
      <w:tblGrid>
        <w:gridCol w:w="2690"/>
        <w:gridCol w:w="7506"/>
      </w:tblGrid>
      <w:tr w:rsidR="006271B8" w:rsidRPr="00AA7858" w14:paraId="7FDD776F" w14:textId="77777777" w:rsidTr="006E7A3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2"/>
          <w:p w14:paraId="5D97455C" w14:textId="77777777" w:rsidR="006271B8" w:rsidRDefault="006271B8" w:rsidP="00741D98">
            <w:pPr>
              <w:spacing w:before="60"/>
              <w:rPr>
                <w:b w:val="0"/>
                <w:bCs w:val="0"/>
                <w:color w:val="230859"/>
              </w:rPr>
            </w:pPr>
            <w:r>
              <w:rPr>
                <w:color w:val="230859"/>
              </w:rPr>
              <w:lastRenderedPageBreak/>
              <w:t xml:space="preserve">India </w:t>
            </w:r>
            <w:r w:rsidR="007212F9">
              <w:rPr>
                <w:color w:val="230859"/>
              </w:rPr>
              <w:t>–</w:t>
            </w:r>
            <w:r w:rsidRPr="00AA7858">
              <w:rPr>
                <w:color w:val="230859"/>
              </w:rPr>
              <w:t xml:space="preserve"> </w:t>
            </w:r>
            <w:r w:rsidR="007212F9">
              <w:rPr>
                <w:color w:val="230859"/>
              </w:rPr>
              <w:t xml:space="preserve">Partner </w:t>
            </w:r>
            <w:r w:rsidRPr="00AA7858">
              <w:rPr>
                <w:color w:val="230859"/>
              </w:rPr>
              <w:t>Applicant</w:t>
            </w:r>
          </w:p>
          <w:p w14:paraId="3683F868" w14:textId="01648D59" w:rsidR="00933495" w:rsidRPr="00933495" w:rsidRDefault="00933495" w:rsidP="00741D98">
            <w:pPr>
              <w:spacing w:before="60"/>
              <w:rPr>
                <w:b w:val="0"/>
                <w:bCs w:val="0"/>
                <w:i/>
                <w:iCs/>
                <w:color w:val="230859"/>
              </w:rPr>
            </w:pPr>
            <w:r w:rsidRPr="00933495">
              <w:rPr>
                <w:b w:val="0"/>
                <w:bCs w:val="0"/>
                <w:i/>
                <w:iCs/>
                <w:color w:val="230859"/>
                <w:sz w:val="22"/>
                <w:szCs w:val="22"/>
              </w:rPr>
              <w:t>This section requires details about the India-based applicant.</w:t>
            </w:r>
          </w:p>
        </w:tc>
      </w:tr>
      <w:tr w:rsidR="006271B8" w:rsidRPr="00AA7858" w14:paraId="5B242DB9"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3BCC5E" w14:textId="77777777" w:rsidR="006271B8" w:rsidRPr="001E6C7D" w:rsidRDefault="006271B8" w:rsidP="00741D98">
            <w:pPr>
              <w:spacing w:before="60"/>
              <w:rPr>
                <w:color w:val="230859"/>
                <w:sz w:val="22"/>
                <w:szCs w:val="22"/>
              </w:rPr>
            </w:pPr>
            <w:r w:rsidRPr="001E6C7D">
              <w:rPr>
                <w:color w:val="230859"/>
                <w:sz w:val="22"/>
                <w:szCs w:val="22"/>
              </w:rPr>
              <w:t>Name of the organisation:</w:t>
            </w:r>
          </w:p>
        </w:tc>
        <w:tc>
          <w:tcPr>
            <w:tcW w:w="36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1C137C" w14:textId="77777777" w:rsidR="006271B8" w:rsidRPr="00AA7858" w:rsidRDefault="006271B8" w:rsidP="00741D98">
            <w:pPr>
              <w:spacing w:before="60"/>
              <w:cnfStyle w:val="000000100000" w:firstRow="0" w:lastRow="0" w:firstColumn="0" w:lastColumn="0" w:oddVBand="0" w:evenVBand="0" w:oddHBand="1" w:evenHBand="0" w:firstRowFirstColumn="0" w:firstRowLastColumn="0" w:lastRowFirstColumn="0" w:lastRowLastColumn="0"/>
              <w:rPr>
                <w:color w:val="002060"/>
              </w:rPr>
            </w:pPr>
          </w:p>
        </w:tc>
      </w:tr>
      <w:tr w:rsidR="006271B8" w:rsidRPr="00AA7858" w14:paraId="074D545B"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FAFC75" w14:textId="77777777" w:rsidR="006271B8" w:rsidRPr="001E6C7D" w:rsidRDefault="006271B8" w:rsidP="00741D98">
            <w:pPr>
              <w:spacing w:before="60"/>
              <w:rPr>
                <w:color w:val="230859"/>
                <w:sz w:val="22"/>
                <w:szCs w:val="22"/>
              </w:rPr>
            </w:pPr>
            <w:r w:rsidRPr="001E6C7D">
              <w:rPr>
                <w:color w:val="230859"/>
                <w:sz w:val="22"/>
                <w:szCs w:val="22"/>
              </w:rPr>
              <w:t xml:space="preserve">Organisation website and social media links: </w:t>
            </w:r>
          </w:p>
        </w:tc>
        <w:tc>
          <w:tcPr>
            <w:tcW w:w="36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B3DDB5" w14:textId="77777777" w:rsidR="006271B8" w:rsidRPr="00AA7858" w:rsidRDefault="006271B8" w:rsidP="00741D98">
            <w:pPr>
              <w:spacing w:before="60"/>
              <w:cnfStyle w:val="000000010000" w:firstRow="0" w:lastRow="0" w:firstColumn="0" w:lastColumn="0" w:oddVBand="0" w:evenVBand="0" w:oddHBand="0" w:evenHBand="1" w:firstRowFirstColumn="0" w:firstRowLastColumn="0" w:lastRowFirstColumn="0" w:lastRowLastColumn="0"/>
              <w:rPr>
                <w:color w:val="002060"/>
              </w:rPr>
            </w:pPr>
          </w:p>
        </w:tc>
      </w:tr>
      <w:tr w:rsidR="006271B8" w:rsidRPr="00AA7858" w14:paraId="67A4889F"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A9D43E" w14:textId="77777777" w:rsidR="006271B8" w:rsidRPr="001E6C7D" w:rsidRDefault="006271B8" w:rsidP="00741D98">
            <w:pPr>
              <w:spacing w:before="60"/>
              <w:rPr>
                <w:color w:val="230859"/>
                <w:sz w:val="22"/>
                <w:szCs w:val="22"/>
              </w:rPr>
            </w:pPr>
            <w:r w:rsidRPr="001E6C7D">
              <w:rPr>
                <w:color w:val="230859"/>
                <w:sz w:val="22"/>
                <w:szCs w:val="22"/>
              </w:rPr>
              <w:t>Organisation postal address:</w:t>
            </w:r>
          </w:p>
        </w:tc>
        <w:tc>
          <w:tcPr>
            <w:tcW w:w="36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40164E" w14:textId="77777777" w:rsidR="006271B8" w:rsidRPr="00AA7858" w:rsidRDefault="006271B8" w:rsidP="00741D98">
            <w:pPr>
              <w:spacing w:before="60"/>
              <w:cnfStyle w:val="000000100000" w:firstRow="0" w:lastRow="0" w:firstColumn="0" w:lastColumn="0" w:oddVBand="0" w:evenVBand="0" w:oddHBand="1" w:evenHBand="0" w:firstRowFirstColumn="0" w:firstRowLastColumn="0" w:lastRowFirstColumn="0" w:lastRowLastColumn="0"/>
              <w:rPr>
                <w:color w:val="002060"/>
              </w:rPr>
            </w:pPr>
          </w:p>
        </w:tc>
      </w:tr>
      <w:tr w:rsidR="006271B8" w:rsidRPr="00AA7858" w14:paraId="53A7EDB2"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1A373F" w14:textId="07E0E923" w:rsidR="006271B8" w:rsidRPr="001E6C7D" w:rsidRDefault="006271B8" w:rsidP="00741D98">
            <w:pPr>
              <w:spacing w:before="60"/>
              <w:rPr>
                <w:color w:val="230859"/>
                <w:sz w:val="22"/>
                <w:szCs w:val="22"/>
              </w:rPr>
            </w:pPr>
            <w:r w:rsidRPr="001873D6">
              <w:rPr>
                <w:color w:val="230859"/>
                <w:sz w:val="22"/>
                <w:szCs w:val="22"/>
              </w:rPr>
              <w:t>Registration</w:t>
            </w:r>
            <w:r>
              <w:rPr>
                <w:color w:val="230859"/>
                <w:sz w:val="22"/>
                <w:szCs w:val="22"/>
              </w:rPr>
              <w:t xml:space="preserve"> </w:t>
            </w:r>
            <w:r w:rsidRPr="001873D6">
              <w:rPr>
                <w:color w:val="230859"/>
                <w:sz w:val="22"/>
                <w:szCs w:val="22"/>
              </w:rPr>
              <w:t>/</w:t>
            </w:r>
            <w:r>
              <w:rPr>
                <w:color w:val="230859"/>
                <w:sz w:val="22"/>
                <w:szCs w:val="22"/>
              </w:rPr>
              <w:t xml:space="preserve"> </w:t>
            </w:r>
            <w:r w:rsidRPr="001873D6">
              <w:rPr>
                <w:color w:val="230859"/>
                <w:sz w:val="22"/>
                <w:szCs w:val="22"/>
              </w:rPr>
              <w:t>Trade number of the organisation</w:t>
            </w:r>
            <w:r w:rsidR="00A2562A">
              <w:rPr>
                <w:color w:val="230859"/>
                <w:sz w:val="22"/>
                <w:szCs w:val="22"/>
              </w:rPr>
              <w:t xml:space="preserve">: </w:t>
            </w:r>
          </w:p>
        </w:tc>
        <w:tc>
          <w:tcPr>
            <w:tcW w:w="36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C62C8D" w14:textId="77777777" w:rsidR="006271B8" w:rsidRPr="00AA7858" w:rsidRDefault="006271B8" w:rsidP="00741D98">
            <w:pPr>
              <w:spacing w:before="60"/>
              <w:cnfStyle w:val="000000010000" w:firstRow="0" w:lastRow="0" w:firstColumn="0" w:lastColumn="0" w:oddVBand="0" w:evenVBand="0" w:oddHBand="0" w:evenHBand="1" w:firstRowFirstColumn="0" w:firstRowLastColumn="0" w:lastRowFirstColumn="0" w:lastRowLastColumn="0"/>
              <w:rPr>
                <w:color w:val="002060"/>
              </w:rPr>
            </w:pPr>
          </w:p>
        </w:tc>
      </w:tr>
      <w:tr w:rsidR="001D11BA" w:rsidRPr="00AA7858" w14:paraId="0CCB9719"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264671" w14:textId="04D70E2C" w:rsidR="001D11BA" w:rsidRPr="001D11BA" w:rsidRDefault="001D11BA" w:rsidP="001D11BA">
            <w:pPr>
              <w:spacing w:before="60"/>
              <w:rPr>
                <w:color w:val="230859"/>
                <w:sz w:val="22"/>
                <w:szCs w:val="22"/>
              </w:rPr>
            </w:pPr>
            <w:r w:rsidRPr="001D11BA">
              <w:rPr>
                <w:color w:val="230859"/>
                <w:sz w:val="22"/>
                <w:szCs w:val="22"/>
              </w:rPr>
              <w:t>Does your organisation hold a valid and current FCRA certificate?</w:t>
            </w:r>
          </w:p>
          <w:p w14:paraId="317BE702" w14:textId="60690D01" w:rsidR="001D11BA" w:rsidRPr="00ED512D" w:rsidRDefault="001D11BA" w:rsidP="001D11BA">
            <w:pPr>
              <w:spacing w:before="60"/>
              <w:rPr>
                <w:i/>
                <w:iCs/>
                <w:color w:val="230859"/>
                <w:sz w:val="22"/>
                <w:szCs w:val="22"/>
              </w:rPr>
            </w:pPr>
            <w:r w:rsidRPr="00ED512D">
              <w:rPr>
                <w:i/>
                <w:iCs/>
                <w:color w:val="230859"/>
                <w:sz w:val="20"/>
                <w:szCs w:val="20"/>
              </w:rPr>
              <w:t>Please note that possession of an FCRA is mandatory to apply as the lead applicant for the grant.</w:t>
            </w:r>
          </w:p>
        </w:tc>
        <w:tc>
          <w:tcPr>
            <w:tcW w:w="36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22DE2C" w14:textId="77777777" w:rsidR="001D11BA" w:rsidRDefault="00247DEC" w:rsidP="00741D98">
            <w:pPr>
              <w:spacing w:before="60"/>
              <w:cnfStyle w:val="000000100000" w:firstRow="0" w:lastRow="0" w:firstColumn="0" w:lastColumn="0" w:oddVBand="0" w:evenVBand="0" w:oddHBand="1" w:evenHBand="0" w:firstRowFirstColumn="0" w:firstRowLastColumn="0" w:lastRowFirstColumn="0" w:lastRowLastColumn="0"/>
              <w:rPr>
                <w:i/>
                <w:iCs/>
                <w:color w:val="230859"/>
                <w:sz w:val="22"/>
                <w:szCs w:val="22"/>
              </w:rPr>
            </w:pPr>
            <w:r w:rsidRPr="00247DEC">
              <w:rPr>
                <w:b/>
                <w:bCs/>
                <w:color w:val="230859"/>
                <w:sz w:val="22"/>
                <w:szCs w:val="22"/>
              </w:rPr>
              <w:t xml:space="preserve">YES / NO </w:t>
            </w:r>
            <w:r w:rsidRPr="00247DEC">
              <w:rPr>
                <w:i/>
                <w:iCs/>
                <w:color w:val="230859"/>
                <w:sz w:val="22"/>
                <w:szCs w:val="22"/>
              </w:rPr>
              <w:t>(please circle as appropriate)</w:t>
            </w:r>
          </w:p>
          <w:p w14:paraId="6E772EBD" w14:textId="77777777" w:rsidR="0068047E" w:rsidRPr="0068047E" w:rsidRDefault="0068047E" w:rsidP="0068047E">
            <w:pPr>
              <w:spacing w:before="60"/>
              <w:cnfStyle w:val="000000100000" w:firstRow="0" w:lastRow="0" w:firstColumn="0" w:lastColumn="0" w:oddVBand="0" w:evenVBand="0" w:oddHBand="1" w:evenHBand="0" w:firstRowFirstColumn="0" w:firstRowLastColumn="0" w:lastRowFirstColumn="0" w:lastRowLastColumn="0"/>
              <w:rPr>
                <w:i/>
                <w:iCs/>
                <w:color w:val="230859"/>
                <w:sz w:val="20"/>
                <w:szCs w:val="20"/>
              </w:rPr>
            </w:pPr>
            <w:r w:rsidRPr="0068047E">
              <w:rPr>
                <w:i/>
                <w:iCs/>
                <w:color w:val="230859"/>
                <w:sz w:val="20"/>
                <w:szCs w:val="20"/>
              </w:rPr>
              <w:t xml:space="preserve">If yes, please attach the FCRA Compliance Checklist and accompanying documents. </w:t>
            </w:r>
          </w:p>
          <w:p w14:paraId="06CB9684" w14:textId="77777777" w:rsidR="0068047E" w:rsidRDefault="0068047E" w:rsidP="00741D98">
            <w:pPr>
              <w:spacing w:before="60"/>
              <w:cnfStyle w:val="000000100000" w:firstRow="0" w:lastRow="0" w:firstColumn="0" w:lastColumn="0" w:oddVBand="0" w:evenVBand="0" w:oddHBand="1" w:evenHBand="0" w:firstRowFirstColumn="0" w:firstRowLastColumn="0" w:lastRowFirstColumn="0" w:lastRowLastColumn="0"/>
              <w:rPr>
                <w:i/>
                <w:iCs/>
                <w:color w:val="230859"/>
                <w:sz w:val="20"/>
                <w:szCs w:val="20"/>
              </w:rPr>
            </w:pPr>
            <w:r w:rsidRPr="0068047E">
              <w:rPr>
                <w:i/>
                <w:iCs/>
                <w:color w:val="230859"/>
                <w:sz w:val="20"/>
                <w:szCs w:val="20"/>
              </w:rPr>
              <w:t>The checklist template can be found on the downloadable section on this webpage. A google drive link is the most preferred way of attaching this information. Please ensure you change the settings to "Anyone with the link can view" Please paste the link in the text box below. For example: "FCRA - Link"</w:t>
            </w:r>
          </w:p>
          <w:p w14:paraId="1E84EC77" w14:textId="77777777" w:rsidR="00DA46C0" w:rsidRDefault="00DA46C0" w:rsidP="00741D98">
            <w:pPr>
              <w:spacing w:before="60"/>
              <w:cnfStyle w:val="000000100000" w:firstRow="0" w:lastRow="0" w:firstColumn="0" w:lastColumn="0" w:oddVBand="0" w:evenVBand="0" w:oddHBand="1" w:evenHBand="0" w:firstRowFirstColumn="0" w:firstRowLastColumn="0" w:lastRowFirstColumn="0" w:lastRowLastColumn="0"/>
              <w:rPr>
                <w:i/>
                <w:iCs/>
                <w:color w:val="230859"/>
                <w:sz w:val="20"/>
                <w:szCs w:val="20"/>
              </w:rPr>
            </w:pPr>
            <w:r w:rsidRPr="00DA46C0">
              <w:rPr>
                <w:i/>
                <w:iCs/>
                <w:color w:val="230859"/>
                <w:sz w:val="20"/>
                <w:szCs w:val="20"/>
              </w:rPr>
              <w:t>If no, please confirm that you are not the lead applicant and that your UK partner can accept the funds and sub-contract you as per your project requirements in compliance with local laws</w:t>
            </w:r>
            <w:r>
              <w:rPr>
                <w:i/>
                <w:iCs/>
                <w:color w:val="230859"/>
                <w:sz w:val="20"/>
                <w:szCs w:val="20"/>
              </w:rPr>
              <w:t>.</w:t>
            </w:r>
          </w:p>
          <w:p w14:paraId="795A0054" w14:textId="26910FC5" w:rsidR="00DA46C0" w:rsidRPr="00DA46C0" w:rsidRDefault="00DA46C0" w:rsidP="00741D98">
            <w:pPr>
              <w:spacing w:before="60"/>
              <w:cnfStyle w:val="000000100000" w:firstRow="0" w:lastRow="0" w:firstColumn="0" w:lastColumn="0" w:oddVBand="0" w:evenVBand="0" w:oddHBand="1" w:evenHBand="0" w:firstRowFirstColumn="0" w:firstRowLastColumn="0" w:lastRowFirstColumn="0" w:lastRowLastColumn="0"/>
              <w:rPr>
                <w:i/>
                <w:iCs/>
                <w:color w:val="230859"/>
                <w:sz w:val="22"/>
                <w:szCs w:val="22"/>
              </w:rPr>
            </w:pPr>
            <w:r w:rsidRPr="00247DEC">
              <w:rPr>
                <w:b/>
                <w:bCs/>
                <w:color w:val="230859"/>
                <w:sz w:val="22"/>
                <w:szCs w:val="22"/>
              </w:rPr>
              <w:t xml:space="preserve">YES / NO </w:t>
            </w:r>
            <w:r w:rsidRPr="00247DEC">
              <w:rPr>
                <w:i/>
                <w:iCs/>
                <w:color w:val="230859"/>
                <w:sz w:val="22"/>
                <w:szCs w:val="22"/>
              </w:rPr>
              <w:t>(please circle as appropriate)</w:t>
            </w:r>
          </w:p>
        </w:tc>
      </w:tr>
      <w:tr w:rsidR="006271B8" w:rsidRPr="00AA7858" w14:paraId="2E5349A3"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56A2A6" w14:textId="2DF89AC6" w:rsidR="006271B8" w:rsidRPr="001E6C7D" w:rsidRDefault="006271B8" w:rsidP="00741D98">
            <w:pPr>
              <w:spacing w:before="60"/>
              <w:rPr>
                <w:color w:val="230859"/>
                <w:sz w:val="22"/>
                <w:szCs w:val="22"/>
              </w:rPr>
            </w:pPr>
            <w:r w:rsidRPr="001E6C7D">
              <w:rPr>
                <w:color w:val="230859"/>
                <w:sz w:val="22"/>
                <w:szCs w:val="22"/>
              </w:rPr>
              <w:t>Name of the representative submitting the application</w:t>
            </w:r>
            <w:r w:rsidR="00A2562A">
              <w:rPr>
                <w:color w:val="230859"/>
                <w:sz w:val="22"/>
                <w:szCs w:val="22"/>
              </w:rPr>
              <w:t xml:space="preserve">: </w:t>
            </w:r>
          </w:p>
          <w:p w14:paraId="52AAA41A" w14:textId="77777777" w:rsidR="006271B8" w:rsidRPr="00ED512D" w:rsidRDefault="006271B8" w:rsidP="00741D98">
            <w:pPr>
              <w:spacing w:before="60"/>
              <w:rPr>
                <w:i/>
                <w:iCs/>
                <w:color w:val="230859"/>
                <w:sz w:val="22"/>
                <w:szCs w:val="22"/>
              </w:rPr>
            </w:pPr>
            <w:r w:rsidRPr="00ED512D">
              <w:rPr>
                <w:i/>
                <w:iCs/>
                <w:color w:val="230859"/>
                <w:sz w:val="20"/>
                <w:szCs w:val="20"/>
              </w:rPr>
              <w:t>Please ensure you have delegated authority from your organisation to submit the application</w:t>
            </w:r>
          </w:p>
        </w:tc>
        <w:tc>
          <w:tcPr>
            <w:tcW w:w="36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666590" w14:textId="77777777" w:rsidR="006271B8" w:rsidRPr="00AA7858" w:rsidRDefault="006271B8" w:rsidP="00741D98">
            <w:pPr>
              <w:spacing w:before="60"/>
              <w:cnfStyle w:val="000000010000" w:firstRow="0" w:lastRow="0" w:firstColumn="0" w:lastColumn="0" w:oddVBand="0" w:evenVBand="0" w:oddHBand="0" w:evenHBand="1" w:firstRowFirstColumn="0" w:firstRowLastColumn="0" w:lastRowFirstColumn="0" w:lastRowLastColumn="0"/>
              <w:rPr>
                <w:color w:val="002060"/>
              </w:rPr>
            </w:pPr>
          </w:p>
        </w:tc>
      </w:tr>
      <w:tr w:rsidR="006271B8" w:rsidRPr="00AA7858" w14:paraId="59DAC61C"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3CC3A9" w14:textId="77777777" w:rsidR="006271B8" w:rsidRPr="001E6C7D" w:rsidRDefault="006271B8" w:rsidP="00741D98">
            <w:pPr>
              <w:spacing w:before="60"/>
              <w:rPr>
                <w:color w:val="230859"/>
                <w:sz w:val="22"/>
                <w:szCs w:val="22"/>
              </w:rPr>
            </w:pPr>
            <w:r w:rsidRPr="001E6C7D">
              <w:rPr>
                <w:color w:val="230859"/>
                <w:sz w:val="22"/>
                <w:szCs w:val="22"/>
              </w:rPr>
              <w:t>Email</w:t>
            </w:r>
            <w:r>
              <w:rPr>
                <w:color w:val="230859"/>
                <w:sz w:val="22"/>
                <w:szCs w:val="22"/>
              </w:rPr>
              <w:t xml:space="preserve"> address</w:t>
            </w:r>
            <w:r w:rsidRPr="001E6C7D">
              <w:rPr>
                <w:color w:val="230859"/>
                <w:sz w:val="22"/>
                <w:szCs w:val="22"/>
              </w:rPr>
              <w:t>:</w:t>
            </w:r>
          </w:p>
        </w:tc>
        <w:tc>
          <w:tcPr>
            <w:tcW w:w="36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2B153E" w14:textId="77777777" w:rsidR="006271B8" w:rsidRPr="00AA7858" w:rsidRDefault="006271B8" w:rsidP="00741D98">
            <w:pPr>
              <w:spacing w:before="60"/>
              <w:cnfStyle w:val="000000100000" w:firstRow="0" w:lastRow="0" w:firstColumn="0" w:lastColumn="0" w:oddVBand="0" w:evenVBand="0" w:oddHBand="1" w:evenHBand="0" w:firstRowFirstColumn="0" w:firstRowLastColumn="0" w:lastRowFirstColumn="0" w:lastRowLastColumn="0"/>
              <w:rPr>
                <w:color w:val="002060"/>
              </w:rPr>
            </w:pPr>
          </w:p>
        </w:tc>
      </w:tr>
      <w:tr w:rsidR="006271B8" w:rsidRPr="00AA7858" w14:paraId="2A45E072"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EF112A" w14:textId="6EEF2CA3" w:rsidR="006271B8" w:rsidRPr="001E6C7D" w:rsidRDefault="006271B8" w:rsidP="00741D98">
            <w:pPr>
              <w:spacing w:before="60"/>
              <w:rPr>
                <w:color w:val="230859"/>
                <w:sz w:val="22"/>
                <w:szCs w:val="22"/>
              </w:rPr>
            </w:pPr>
            <w:r w:rsidRPr="001E6C7D">
              <w:rPr>
                <w:color w:val="230859"/>
                <w:sz w:val="22"/>
                <w:szCs w:val="22"/>
              </w:rPr>
              <w:t>Designation / role of the representative submitting the application</w:t>
            </w:r>
            <w:r w:rsidR="00A2562A">
              <w:rPr>
                <w:color w:val="230859"/>
                <w:sz w:val="22"/>
                <w:szCs w:val="22"/>
              </w:rPr>
              <w:t>:</w:t>
            </w:r>
          </w:p>
        </w:tc>
        <w:tc>
          <w:tcPr>
            <w:tcW w:w="36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724ECD" w14:textId="77777777" w:rsidR="006271B8" w:rsidRPr="00AA7858" w:rsidRDefault="006271B8" w:rsidP="00741D98">
            <w:pPr>
              <w:spacing w:before="60"/>
              <w:cnfStyle w:val="000000010000" w:firstRow="0" w:lastRow="0" w:firstColumn="0" w:lastColumn="0" w:oddVBand="0" w:evenVBand="0" w:oddHBand="0" w:evenHBand="1" w:firstRowFirstColumn="0" w:firstRowLastColumn="0" w:lastRowFirstColumn="0" w:lastRowLastColumn="0"/>
              <w:rPr>
                <w:color w:val="002060"/>
              </w:rPr>
            </w:pPr>
          </w:p>
        </w:tc>
      </w:tr>
      <w:tr w:rsidR="006271B8" w:rsidRPr="00AA7858" w14:paraId="26AC5FE0"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C04450" w14:textId="77777777" w:rsidR="006271B8" w:rsidRPr="00AA7858" w:rsidRDefault="006271B8" w:rsidP="00741D98">
            <w:pPr>
              <w:spacing w:before="60"/>
              <w:rPr>
                <w:color w:val="230859"/>
              </w:rPr>
            </w:pPr>
            <w:r w:rsidRPr="00C22C6A">
              <w:rPr>
                <w:color w:val="230859"/>
                <w:sz w:val="22"/>
                <w:szCs w:val="22"/>
              </w:rPr>
              <w:t>Contact number:</w:t>
            </w:r>
          </w:p>
        </w:tc>
        <w:tc>
          <w:tcPr>
            <w:tcW w:w="36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09952B" w14:textId="77777777" w:rsidR="006271B8" w:rsidRPr="00AA7858" w:rsidRDefault="006271B8" w:rsidP="00741D98">
            <w:pPr>
              <w:spacing w:before="60"/>
              <w:cnfStyle w:val="000000100000" w:firstRow="0" w:lastRow="0" w:firstColumn="0" w:lastColumn="0" w:oddVBand="0" w:evenVBand="0" w:oddHBand="1" w:evenHBand="0" w:firstRowFirstColumn="0" w:firstRowLastColumn="0" w:lastRowFirstColumn="0" w:lastRowLastColumn="0"/>
              <w:rPr>
                <w:color w:val="002060"/>
              </w:rPr>
            </w:pPr>
          </w:p>
        </w:tc>
      </w:tr>
    </w:tbl>
    <w:p w14:paraId="603EF4AB" w14:textId="77777777" w:rsidR="001F0F0B" w:rsidRDefault="001F0F0B" w:rsidP="008B1A0A"/>
    <w:tbl>
      <w:tblPr>
        <w:tblStyle w:val="LightList-Accent1"/>
        <w:tblW w:w="5000" w:type="pct"/>
        <w:tblInd w:w="0" w:type="dxa"/>
        <w:tblBorders>
          <w:top w:val="single" w:sz="4" w:space="0" w:color="00DCFF"/>
          <w:left w:val="single" w:sz="4" w:space="0" w:color="00DCFF"/>
          <w:bottom w:val="single" w:sz="4" w:space="0" w:color="00DCFF"/>
          <w:right w:val="single" w:sz="4" w:space="0" w:color="00DCFF"/>
          <w:insideH w:val="single" w:sz="4" w:space="0" w:color="00DCFF"/>
          <w:insideV w:val="single" w:sz="4" w:space="0" w:color="00DCFF"/>
        </w:tblBorders>
        <w:tblLook w:val="04A0" w:firstRow="1" w:lastRow="0" w:firstColumn="1" w:lastColumn="0" w:noHBand="0" w:noVBand="1"/>
      </w:tblPr>
      <w:tblGrid>
        <w:gridCol w:w="2720"/>
        <w:gridCol w:w="7476"/>
      </w:tblGrid>
      <w:tr w:rsidR="001F0F0B" w:rsidRPr="00B17DFB" w14:paraId="6CB1397B" w14:textId="77777777" w:rsidTr="006E7A3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3B0810" w14:textId="77777777" w:rsidR="001F0F0B" w:rsidRPr="0005368F" w:rsidRDefault="001F0F0B" w:rsidP="00741D98">
            <w:pPr>
              <w:spacing w:before="60"/>
              <w:rPr>
                <w:color w:val="230859"/>
                <w:sz w:val="22"/>
                <w:szCs w:val="22"/>
              </w:rPr>
            </w:pPr>
            <w:r w:rsidRPr="0005368F">
              <w:rPr>
                <w:color w:val="230859"/>
                <w:sz w:val="22"/>
                <w:szCs w:val="22"/>
              </w:rPr>
              <w:lastRenderedPageBreak/>
              <w:t>Applicant 3 (if applicable)</w:t>
            </w:r>
          </w:p>
        </w:tc>
      </w:tr>
      <w:tr w:rsidR="001F0F0B" w:rsidRPr="00381494" w14:paraId="70350A1E"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F7248F" w14:textId="77777777" w:rsidR="001F0F0B" w:rsidRPr="0005368F" w:rsidRDefault="001F0F0B" w:rsidP="00741D98">
            <w:pPr>
              <w:spacing w:before="60"/>
              <w:rPr>
                <w:color w:val="230859"/>
                <w:sz w:val="22"/>
                <w:szCs w:val="22"/>
              </w:rPr>
            </w:pPr>
            <w:r w:rsidRPr="0005368F">
              <w:rPr>
                <w:color w:val="230859"/>
                <w:sz w:val="22"/>
                <w:szCs w:val="22"/>
              </w:rPr>
              <w:t>Full name:</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426BF9" w14:textId="77777777" w:rsidR="001F0F0B" w:rsidRPr="0005368F" w:rsidRDefault="001F0F0B" w:rsidP="00741D98">
            <w:pPr>
              <w:spacing w:before="60"/>
              <w:cnfStyle w:val="000000100000" w:firstRow="0" w:lastRow="0" w:firstColumn="0" w:lastColumn="0" w:oddVBand="0" w:evenVBand="0" w:oddHBand="1" w:evenHBand="0" w:firstRowFirstColumn="0" w:firstRowLastColumn="0" w:lastRowFirstColumn="0" w:lastRowLastColumn="0"/>
              <w:rPr>
                <w:b/>
                <w:bCs/>
                <w:color w:val="230859"/>
                <w:sz w:val="22"/>
                <w:szCs w:val="22"/>
              </w:rPr>
            </w:pPr>
          </w:p>
        </w:tc>
      </w:tr>
      <w:tr w:rsidR="001F0F0B" w:rsidRPr="00381494" w14:paraId="54681C2F"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D218DC" w14:textId="77777777" w:rsidR="001F0F0B" w:rsidRPr="0005368F" w:rsidRDefault="001F0F0B" w:rsidP="00741D98">
            <w:pPr>
              <w:spacing w:before="60"/>
              <w:rPr>
                <w:color w:val="230859"/>
                <w:sz w:val="22"/>
                <w:szCs w:val="22"/>
              </w:rPr>
            </w:pPr>
            <w:r w:rsidRPr="0005368F">
              <w:rPr>
                <w:color w:val="230859"/>
                <w:sz w:val="22"/>
                <w:szCs w:val="22"/>
              </w:rPr>
              <w:t>Job role:</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10826B" w14:textId="77777777" w:rsidR="001F0F0B" w:rsidRPr="0005368F" w:rsidRDefault="001F0F0B" w:rsidP="00741D98">
            <w:pPr>
              <w:spacing w:before="60"/>
              <w:cnfStyle w:val="000000010000" w:firstRow="0" w:lastRow="0" w:firstColumn="0" w:lastColumn="0" w:oddVBand="0" w:evenVBand="0" w:oddHBand="0" w:evenHBand="1" w:firstRowFirstColumn="0" w:firstRowLastColumn="0" w:lastRowFirstColumn="0" w:lastRowLastColumn="0"/>
              <w:rPr>
                <w:b/>
                <w:bCs/>
                <w:color w:val="230859"/>
                <w:sz w:val="22"/>
                <w:szCs w:val="22"/>
              </w:rPr>
            </w:pPr>
          </w:p>
        </w:tc>
      </w:tr>
      <w:tr w:rsidR="001F0F0B" w14:paraId="6D8FC9BC"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0E24B2" w14:textId="77777777" w:rsidR="001F0F0B" w:rsidRPr="0005368F" w:rsidRDefault="001F0F0B" w:rsidP="00741D98">
            <w:pPr>
              <w:spacing w:before="60"/>
              <w:rPr>
                <w:color w:val="230859"/>
                <w:sz w:val="22"/>
                <w:szCs w:val="22"/>
              </w:rPr>
            </w:pPr>
            <w:r w:rsidRPr="0005368F">
              <w:rPr>
                <w:color w:val="230859"/>
                <w:sz w:val="22"/>
                <w:szCs w:val="22"/>
              </w:rPr>
              <w:t>Organisation:</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A29089" w14:textId="77777777" w:rsidR="001F0F0B" w:rsidRPr="0005368F" w:rsidRDefault="001F0F0B" w:rsidP="00741D98">
            <w:pPr>
              <w:spacing w:before="60"/>
              <w:cnfStyle w:val="000000100000" w:firstRow="0" w:lastRow="0" w:firstColumn="0" w:lastColumn="0" w:oddVBand="0" w:evenVBand="0" w:oddHBand="1" w:evenHBand="0" w:firstRowFirstColumn="0" w:firstRowLastColumn="0" w:lastRowFirstColumn="0" w:lastRowLastColumn="0"/>
              <w:rPr>
                <w:b/>
                <w:bCs/>
                <w:color w:val="230859"/>
                <w:sz w:val="22"/>
                <w:szCs w:val="22"/>
              </w:rPr>
            </w:pPr>
          </w:p>
        </w:tc>
      </w:tr>
      <w:tr w:rsidR="001F0F0B" w14:paraId="0497BEB4"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3B15C7" w14:textId="77777777" w:rsidR="001F0F0B" w:rsidRPr="0005368F" w:rsidRDefault="001F0F0B" w:rsidP="00741D98">
            <w:pPr>
              <w:spacing w:before="60"/>
              <w:rPr>
                <w:color w:val="230859"/>
                <w:sz w:val="22"/>
                <w:szCs w:val="22"/>
              </w:rPr>
            </w:pPr>
            <w:r w:rsidRPr="0005368F">
              <w:rPr>
                <w:color w:val="230859"/>
                <w:sz w:val="22"/>
                <w:szCs w:val="22"/>
              </w:rPr>
              <w:t>Address (please include the country):</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BF3D19" w14:textId="77777777" w:rsidR="001F0F0B" w:rsidRPr="0005368F" w:rsidRDefault="001F0F0B" w:rsidP="00741D98">
            <w:pPr>
              <w:spacing w:before="60"/>
              <w:cnfStyle w:val="000000010000" w:firstRow="0" w:lastRow="0" w:firstColumn="0" w:lastColumn="0" w:oddVBand="0" w:evenVBand="0" w:oddHBand="0" w:evenHBand="1" w:firstRowFirstColumn="0" w:firstRowLastColumn="0" w:lastRowFirstColumn="0" w:lastRowLastColumn="0"/>
              <w:rPr>
                <w:b/>
                <w:bCs/>
                <w:color w:val="230859"/>
                <w:sz w:val="22"/>
                <w:szCs w:val="22"/>
              </w:rPr>
            </w:pPr>
          </w:p>
        </w:tc>
      </w:tr>
      <w:tr w:rsidR="001F0F0B" w14:paraId="5456EC7D"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7BB1F7" w14:textId="77777777" w:rsidR="001F0F0B" w:rsidRPr="0005368F" w:rsidRDefault="001F0F0B" w:rsidP="00741D98">
            <w:pPr>
              <w:spacing w:before="60"/>
              <w:rPr>
                <w:color w:val="230859"/>
                <w:sz w:val="22"/>
                <w:szCs w:val="22"/>
              </w:rPr>
            </w:pPr>
            <w:r w:rsidRPr="0005368F">
              <w:rPr>
                <w:color w:val="230859"/>
                <w:sz w:val="22"/>
                <w:szCs w:val="22"/>
              </w:rPr>
              <w:t>Email:</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6741DF" w14:textId="77777777" w:rsidR="001F0F0B" w:rsidRPr="0005368F" w:rsidRDefault="001F0F0B" w:rsidP="00741D98">
            <w:pPr>
              <w:spacing w:before="60"/>
              <w:cnfStyle w:val="000000100000" w:firstRow="0" w:lastRow="0" w:firstColumn="0" w:lastColumn="0" w:oddVBand="0" w:evenVBand="0" w:oddHBand="1" w:evenHBand="0" w:firstRowFirstColumn="0" w:firstRowLastColumn="0" w:lastRowFirstColumn="0" w:lastRowLastColumn="0"/>
              <w:rPr>
                <w:b/>
                <w:bCs/>
                <w:color w:val="230859"/>
                <w:sz w:val="22"/>
                <w:szCs w:val="22"/>
              </w:rPr>
            </w:pPr>
          </w:p>
        </w:tc>
      </w:tr>
      <w:tr w:rsidR="001F0F0B" w14:paraId="0F5471A7"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BB6781" w14:textId="77777777" w:rsidR="001F0F0B" w:rsidRPr="0005368F" w:rsidRDefault="001F0F0B" w:rsidP="00741D98">
            <w:pPr>
              <w:spacing w:before="60"/>
              <w:rPr>
                <w:color w:val="230859"/>
                <w:sz w:val="22"/>
                <w:szCs w:val="22"/>
              </w:rPr>
            </w:pPr>
            <w:r w:rsidRPr="0005368F">
              <w:rPr>
                <w:color w:val="230859"/>
                <w:sz w:val="22"/>
                <w:szCs w:val="22"/>
              </w:rPr>
              <w:t>Mobile number:</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7E8F84" w14:textId="77777777" w:rsidR="001F0F0B" w:rsidRPr="0005368F" w:rsidRDefault="001F0F0B" w:rsidP="00741D98">
            <w:pPr>
              <w:spacing w:before="60"/>
              <w:cnfStyle w:val="000000010000" w:firstRow="0" w:lastRow="0" w:firstColumn="0" w:lastColumn="0" w:oddVBand="0" w:evenVBand="0" w:oddHBand="0" w:evenHBand="1" w:firstRowFirstColumn="0" w:firstRowLastColumn="0" w:lastRowFirstColumn="0" w:lastRowLastColumn="0"/>
              <w:rPr>
                <w:b/>
                <w:bCs/>
                <w:color w:val="230859"/>
                <w:sz w:val="22"/>
                <w:szCs w:val="22"/>
              </w:rPr>
            </w:pPr>
          </w:p>
        </w:tc>
      </w:tr>
      <w:tr w:rsidR="001F0F0B" w14:paraId="0E74E55F" w14:textId="77777777" w:rsidTr="006E7A3F">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598DE13" w14:textId="6180CEDA" w:rsidR="001F0F0B" w:rsidRPr="0005368F" w:rsidRDefault="001277E9" w:rsidP="0005368F">
            <w:pPr>
              <w:spacing w:before="60"/>
              <w:rPr>
                <w:color w:val="230859"/>
                <w:sz w:val="22"/>
                <w:szCs w:val="22"/>
              </w:rPr>
            </w:pPr>
            <w:r>
              <w:rPr>
                <w:color w:val="230859"/>
                <w:sz w:val="22"/>
                <w:szCs w:val="22"/>
              </w:rPr>
              <w:t>Has this</w:t>
            </w:r>
            <w:r w:rsidR="001F0F0B" w:rsidRPr="0005368F">
              <w:rPr>
                <w:color w:val="230859"/>
                <w:sz w:val="22"/>
                <w:szCs w:val="22"/>
              </w:rPr>
              <w:t xml:space="preserve"> partner confirmed their support for this project? </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8C408A" w14:textId="77777777" w:rsidR="001F0F0B" w:rsidRPr="0005368F" w:rsidRDefault="001F0F0B" w:rsidP="0005368F">
            <w:pPr>
              <w:spacing w:before="60"/>
              <w:cnfStyle w:val="000000100000" w:firstRow="0" w:lastRow="0" w:firstColumn="0" w:lastColumn="0" w:oddVBand="0" w:evenVBand="0" w:oddHBand="1" w:evenHBand="0" w:firstRowFirstColumn="0" w:firstRowLastColumn="0" w:lastRowFirstColumn="0" w:lastRowLastColumn="0"/>
              <w:rPr>
                <w:b/>
                <w:bCs/>
                <w:color w:val="230859"/>
                <w:sz w:val="22"/>
                <w:szCs w:val="22"/>
              </w:rPr>
            </w:pPr>
          </w:p>
          <w:p w14:paraId="6914EF8D" w14:textId="77777777" w:rsidR="0005368F" w:rsidRDefault="0005368F" w:rsidP="0005368F">
            <w:pPr>
              <w:spacing w:before="60"/>
              <w:cnfStyle w:val="000000100000" w:firstRow="0" w:lastRow="0" w:firstColumn="0" w:lastColumn="0" w:oddVBand="0" w:evenVBand="0" w:oddHBand="1" w:evenHBand="0" w:firstRowFirstColumn="0" w:firstRowLastColumn="0" w:lastRowFirstColumn="0" w:lastRowLastColumn="0"/>
              <w:rPr>
                <w:i/>
                <w:iCs/>
                <w:color w:val="230859"/>
                <w:sz w:val="22"/>
                <w:szCs w:val="22"/>
              </w:rPr>
            </w:pPr>
            <w:r w:rsidRPr="00247DEC">
              <w:rPr>
                <w:b/>
                <w:bCs/>
                <w:color w:val="230859"/>
                <w:sz w:val="22"/>
                <w:szCs w:val="22"/>
              </w:rPr>
              <w:t xml:space="preserve">YES / NO </w:t>
            </w:r>
            <w:r w:rsidRPr="00247DEC">
              <w:rPr>
                <w:i/>
                <w:iCs/>
                <w:color w:val="230859"/>
                <w:sz w:val="22"/>
                <w:szCs w:val="22"/>
              </w:rPr>
              <w:t>(please circle as appropriate)</w:t>
            </w:r>
          </w:p>
          <w:p w14:paraId="5394CC77" w14:textId="5452019E" w:rsidR="001F0F0B" w:rsidRPr="0005368F" w:rsidRDefault="001F0F0B" w:rsidP="0005368F">
            <w:pPr>
              <w:spacing w:before="60"/>
              <w:cnfStyle w:val="000000100000" w:firstRow="0" w:lastRow="0" w:firstColumn="0" w:lastColumn="0" w:oddVBand="0" w:evenVBand="0" w:oddHBand="1" w:evenHBand="0" w:firstRowFirstColumn="0" w:firstRowLastColumn="0" w:lastRowFirstColumn="0" w:lastRowLastColumn="0"/>
              <w:rPr>
                <w:b/>
                <w:bCs/>
                <w:color w:val="230859"/>
                <w:sz w:val="22"/>
                <w:szCs w:val="22"/>
              </w:rPr>
            </w:pPr>
          </w:p>
        </w:tc>
      </w:tr>
      <w:tr w:rsidR="001F0F0B" w14:paraId="1D29A0FD" w14:textId="77777777" w:rsidTr="006E7A3F">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59035D2" w14:textId="138A0260" w:rsidR="001F0F0B" w:rsidRPr="0005368F" w:rsidRDefault="00782166" w:rsidP="0005368F">
            <w:pPr>
              <w:spacing w:before="60"/>
              <w:rPr>
                <w:color w:val="230859"/>
                <w:sz w:val="22"/>
                <w:szCs w:val="22"/>
              </w:rPr>
            </w:pPr>
            <w:r>
              <w:rPr>
                <w:color w:val="230859"/>
                <w:sz w:val="22"/>
                <w:szCs w:val="22"/>
              </w:rPr>
              <w:t>Their role in the project</w:t>
            </w:r>
          </w:p>
          <w:p w14:paraId="786D77A0" w14:textId="347202B1" w:rsidR="001F0F0B" w:rsidRPr="00ED512D" w:rsidRDefault="001F0F0B" w:rsidP="0005368F">
            <w:pPr>
              <w:spacing w:before="60"/>
              <w:rPr>
                <w:i/>
                <w:iCs/>
                <w:color w:val="230859"/>
                <w:sz w:val="22"/>
                <w:szCs w:val="22"/>
              </w:rPr>
            </w:pPr>
            <w:r w:rsidRPr="00ED512D">
              <w:rPr>
                <w:i/>
                <w:iCs/>
                <w:color w:val="230859"/>
                <w:sz w:val="20"/>
                <w:szCs w:val="20"/>
              </w:rPr>
              <w:t xml:space="preserve">No more than </w:t>
            </w:r>
            <w:r w:rsidR="00782166">
              <w:rPr>
                <w:i/>
                <w:iCs/>
                <w:color w:val="230859"/>
                <w:sz w:val="20"/>
                <w:szCs w:val="20"/>
              </w:rPr>
              <w:t>1</w:t>
            </w:r>
            <w:r w:rsidRPr="00ED512D">
              <w:rPr>
                <w:i/>
                <w:iCs/>
                <w:color w:val="230859"/>
                <w:sz w:val="20"/>
                <w:szCs w:val="20"/>
              </w:rPr>
              <w:t>00 words.</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933A20" w14:textId="77777777" w:rsidR="001F0F0B" w:rsidRPr="0005368F" w:rsidRDefault="001F0F0B" w:rsidP="0005368F">
            <w:pPr>
              <w:spacing w:before="60"/>
              <w:cnfStyle w:val="000000010000" w:firstRow="0" w:lastRow="0" w:firstColumn="0" w:lastColumn="0" w:oddVBand="0" w:evenVBand="0" w:oddHBand="0" w:evenHBand="1" w:firstRowFirstColumn="0" w:firstRowLastColumn="0" w:lastRowFirstColumn="0" w:lastRowLastColumn="0"/>
              <w:rPr>
                <w:b/>
                <w:bCs/>
                <w:color w:val="230859"/>
                <w:sz w:val="22"/>
                <w:szCs w:val="22"/>
              </w:rPr>
            </w:pPr>
          </w:p>
        </w:tc>
      </w:tr>
    </w:tbl>
    <w:p w14:paraId="7077A8B4" w14:textId="77777777" w:rsidR="008B1A0A" w:rsidRDefault="008B1A0A" w:rsidP="008B1A0A"/>
    <w:p w14:paraId="290C057B" w14:textId="0D903616" w:rsidR="001F0F0B" w:rsidRPr="008B1A0A" w:rsidRDefault="00EC7C52" w:rsidP="008B1A0A">
      <w:pPr>
        <w:rPr>
          <w:sz w:val="22"/>
          <w:szCs w:val="22"/>
        </w:rPr>
      </w:pPr>
      <w:r w:rsidRPr="008B1A0A">
        <w:rPr>
          <w:sz w:val="22"/>
          <w:szCs w:val="22"/>
        </w:rPr>
        <w:t xml:space="preserve">Please </w:t>
      </w:r>
      <w:r w:rsidR="001277E9" w:rsidRPr="008B1A0A">
        <w:rPr>
          <w:sz w:val="22"/>
          <w:szCs w:val="22"/>
        </w:rPr>
        <w:t xml:space="preserve">copy the above table and </w:t>
      </w:r>
      <w:r w:rsidRPr="008B1A0A">
        <w:rPr>
          <w:sz w:val="22"/>
          <w:szCs w:val="22"/>
        </w:rPr>
        <w:t xml:space="preserve">add additional applicant details </w:t>
      </w:r>
      <w:r w:rsidR="001277E9" w:rsidRPr="008B1A0A">
        <w:rPr>
          <w:sz w:val="22"/>
          <w:szCs w:val="22"/>
        </w:rPr>
        <w:t>s</w:t>
      </w:r>
      <w:r w:rsidRPr="008B1A0A">
        <w:rPr>
          <w:sz w:val="22"/>
          <w:szCs w:val="22"/>
        </w:rPr>
        <w:t>hould your project include more than three partners.</w:t>
      </w:r>
    </w:p>
    <w:p w14:paraId="63747BEB" w14:textId="77777777" w:rsidR="00957021" w:rsidRDefault="00957021">
      <w:pPr>
        <w:spacing w:after="0" w:line="240" w:lineRule="auto"/>
        <w:rPr>
          <w:rFonts w:eastAsia="BritishCouncilSans-Regular" w:cs="BritishCouncilSans-Regular"/>
          <w:b/>
          <w:color w:val="230859"/>
          <w:sz w:val="28"/>
        </w:rPr>
      </w:pPr>
      <w:r>
        <w:br w:type="page"/>
      </w:r>
    </w:p>
    <w:p w14:paraId="053C351A" w14:textId="124E5DE3" w:rsidR="005C193C" w:rsidRPr="005C193C" w:rsidRDefault="005C193C" w:rsidP="008B1A0A">
      <w:pPr>
        <w:pStyle w:val="HeadingC"/>
      </w:pPr>
      <w:r>
        <w:lastRenderedPageBreak/>
        <w:t xml:space="preserve">Section </w:t>
      </w:r>
      <w:r w:rsidR="00C2175A">
        <w:t>3</w:t>
      </w:r>
      <w:r>
        <w:t xml:space="preserve">: </w:t>
      </w:r>
      <w:r w:rsidR="000212AC">
        <w:t>Project Proposal</w:t>
      </w:r>
    </w:p>
    <w:p w14:paraId="34934003" w14:textId="668629F0" w:rsidR="009944A9" w:rsidRDefault="009944A9" w:rsidP="005C6A06">
      <w:pPr>
        <w:shd w:val="clear" w:color="auto" w:fill="FFFFFF"/>
        <w:spacing w:after="0" w:line="360" w:lineRule="auto"/>
        <w:jc w:val="both"/>
        <w:rPr>
          <w:rFonts w:eastAsia="Times New Roman"/>
          <w:sz w:val="22"/>
          <w:szCs w:val="22"/>
          <w:lang w:eastAsia="en-GB"/>
        </w:rPr>
      </w:pPr>
      <w:r w:rsidRPr="00FC60E4">
        <w:rPr>
          <w:rFonts w:eastAsia="Times New Roman"/>
          <w:sz w:val="22"/>
          <w:szCs w:val="22"/>
          <w:lang w:eastAsia="en-GB"/>
        </w:rPr>
        <w:t xml:space="preserve">This section </w:t>
      </w:r>
      <w:r w:rsidR="00850842">
        <w:rPr>
          <w:rFonts w:eastAsia="Times New Roman"/>
          <w:sz w:val="22"/>
          <w:szCs w:val="22"/>
          <w:lang w:eastAsia="en-GB"/>
        </w:rPr>
        <w:t>focuses on the</w:t>
      </w:r>
      <w:r w:rsidRPr="00FC60E4">
        <w:rPr>
          <w:rFonts w:eastAsia="Times New Roman"/>
          <w:sz w:val="22"/>
          <w:szCs w:val="22"/>
          <w:lang w:eastAsia="en-GB"/>
        </w:rPr>
        <w:t xml:space="preserve"> proposed project, overarching themes, proposed title, </w:t>
      </w:r>
      <w:r w:rsidR="006A5B28" w:rsidRPr="00FC60E4">
        <w:rPr>
          <w:rFonts w:eastAsia="Times New Roman"/>
          <w:sz w:val="22"/>
          <w:szCs w:val="22"/>
          <w:lang w:eastAsia="en-GB"/>
        </w:rPr>
        <w:t>timelines,</w:t>
      </w:r>
      <w:r w:rsidRPr="00FC60E4">
        <w:rPr>
          <w:rFonts w:eastAsia="Times New Roman"/>
          <w:sz w:val="22"/>
          <w:szCs w:val="22"/>
          <w:lang w:eastAsia="en-GB"/>
        </w:rPr>
        <w:t xml:space="preserve"> and project activity. </w:t>
      </w:r>
      <w:r w:rsidR="00D2141C">
        <w:rPr>
          <w:rFonts w:eastAsia="Times New Roman"/>
          <w:sz w:val="22"/>
          <w:szCs w:val="22"/>
          <w:lang w:eastAsia="en-GB"/>
        </w:rPr>
        <w:t>B</w:t>
      </w:r>
      <w:r w:rsidRPr="00FC60E4">
        <w:rPr>
          <w:rFonts w:eastAsia="Times New Roman"/>
          <w:sz w:val="22"/>
          <w:szCs w:val="22"/>
          <w:lang w:eastAsia="en-GB"/>
        </w:rPr>
        <w:t xml:space="preserve">e as detailed as possible to demonstrate to the assessors that you have taken into consideration all aspects of the project and that you are responding to at least one of the themes enlisted in the call document. Please ensure you have </w:t>
      </w:r>
      <w:r w:rsidR="00815432" w:rsidRPr="00FC60E4">
        <w:rPr>
          <w:rFonts w:eastAsia="Times New Roman"/>
          <w:sz w:val="22"/>
          <w:szCs w:val="22"/>
          <w:lang w:eastAsia="en-GB"/>
        </w:rPr>
        <w:t>considered</w:t>
      </w:r>
      <w:r w:rsidRPr="00FC60E4">
        <w:rPr>
          <w:rFonts w:eastAsia="Times New Roman"/>
          <w:sz w:val="22"/>
          <w:szCs w:val="22"/>
          <w:lang w:eastAsia="en-GB"/>
        </w:rPr>
        <w:t xml:space="preserve"> all the travel and social limitations posed by the COVID</w:t>
      </w:r>
      <w:r w:rsidR="005C6A06">
        <w:rPr>
          <w:rFonts w:eastAsia="Times New Roman"/>
          <w:sz w:val="22"/>
          <w:szCs w:val="22"/>
          <w:lang w:eastAsia="en-GB"/>
        </w:rPr>
        <w:t>-</w:t>
      </w:r>
      <w:r w:rsidRPr="00FC60E4">
        <w:rPr>
          <w:rFonts w:eastAsia="Times New Roman"/>
          <w:sz w:val="22"/>
          <w:szCs w:val="22"/>
          <w:lang w:eastAsia="en-GB"/>
        </w:rPr>
        <w:t>19 pandemic.</w:t>
      </w:r>
    </w:p>
    <w:p w14:paraId="539F6BD2" w14:textId="77777777" w:rsidR="004C4660" w:rsidRDefault="004C4660" w:rsidP="005C6A06">
      <w:pPr>
        <w:shd w:val="clear" w:color="auto" w:fill="FFFFFF"/>
        <w:spacing w:after="0" w:line="360" w:lineRule="auto"/>
        <w:jc w:val="both"/>
        <w:rPr>
          <w:rFonts w:eastAsia="Times New Roman"/>
          <w:sz w:val="22"/>
          <w:szCs w:val="22"/>
          <w:lang w:eastAsia="en-GB"/>
        </w:rPr>
      </w:pPr>
    </w:p>
    <w:tbl>
      <w:tblPr>
        <w:tblStyle w:val="LightList-Accent1"/>
        <w:tblW w:w="5000" w:type="pct"/>
        <w:tblInd w:w="0" w:type="dxa"/>
        <w:tblBorders>
          <w:top w:val="single" w:sz="4" w:space="0" w:color="00DCFF"/>
          <w:left w:val="single" w:sz="4" w:space="0" w:color="00DCFF"/>
          <w:bottom w:val="single" w:sz="4" w:space="0" w:color="00DCFF"/>
          <w:right w:val="single" w:sz="4" w:space="0" w:color="00DCFF"/>
          <w:insideH w:val="single" w:sz="4" w:space="0" w:color="00DCFF"/>
          <w:insideV w:val="single" w:sz="4" w:space="0" w:color="00DCFF"/>
        </w:tblBorders>
        <w:tblLook w:val="04A0" w:firstRow="1" w:lastRow="0" w:firstColumn="1" w:lastColumn="0" w:noHBand="0" w:noVBand="1"/>
      </w:tblPr>
      <w:tblGrid>
        <w:gridCol w:w="10196"/>
      </w:tblGrid>
      <w:tr w:rsidR="00DB0C84" w:rsidRPr="007B235B" w14:paraId="50EC6CEA" w14:textId="77777777" w:rsidTr="006E7A3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5D3E23" w14:textId="5342E231" w:rsidR="005D72D4" w:rsidRDefault="00DB0C84" w:rsidP="00057648">
            <w:pPr>
              <w:rPr>
                <w:bCs w:val="0"/>
                <w:color w:val="230859"/>
                <w:sz w:val="22"/>
                <w:szCs w:val="22"/>
              </w:rPr>
            </w:pPr>
            <w:r w:rsidRPr="00D67BF7">
              <w:rPr>
                <w:bCs w:val="0"/>
                <w:color w:val="230859"/>
                <w:sz w:val="22"/>
                <w:szCs w:val="22"/>
              </w:rPr>
              <w:t>Question 1:</w:t>
            </w:r>
            <w:r w:rsidRPr="00D67BF7">
              <w:rPr>
                <w:b w:val="0"/>
                <w:color w:val="230859"/>
                <w:sz w:val="22"/>
                <w:szCs w:val="22"/>
              </w:rPr>
              <w:t xml:space="preserve"> </w:t>
            </w:r>
            <w:r w:rsidR="005D72D4">
              <w:rPr>
                <w:b w:val="0"/>
                <w:color w:val="230859"/>
                <w:sz w:val="22"/>
                <w:szCs w:val="22"/>
              </w:rPr>
              <w:t>G</w:t>
            </w:r>
            <w:r w:rsidRPr="00D67BF7">
              <w:rPr>
                <w:b w:val="0"/>
                <w:color w:val="230859"/>
                <w:sz w:val="22"/>
                <w:szCs w:val="22"/>
              </w:rPr>
              <w:t xml:space="preserve">ive a </w:t>
            </w:r>
            <w:r w:rsidR="00EE5AAE" w:rsidRPr="00D67BF7">
              <w:rPr>
                <w:b w:val="0"/>
                <w:color w:val="230859"/>
                <w:sz w:val="22"/>
                <w:szCs w:val="22"/>
              </w:rPr>
              <w:t>clear, concise description</w:t>
            </w:r>
            <w:r w:rsidRPr="00D67BF7">
              <w:rPr>
                <w:b w:val="0"/>
                <w:color w:val="230859"/>
                <w:sz w:val="22"/>
                <w:szCs w:val="22"/>
              </w:rPr>
              <w:t xml:space="preserve"> of the </w:t>
            </w:r>
            <w:r w:rsidR="00E21068" w:rsidRPr="00D67BF7">
              <w:rPr>
                <w:b w:val="0"/>
                <w:color w:val="230859"/>
                <w:sz w:val="22"/>
                <w:szCs w:val="22"/>
              </w:rPr>
              <w:t>d</w:t>
            </w:r>
            <w:r w:rsidRPr="00D67BF7">
              <w:rPr>
                <w:b w:val="0"/>
                <w:color w:val="230859"/>
                <w:sz w:val="22"/>
                <w:szCs w:val="22"/>
              </w:rPr>
              <w:t>igital learning innovation initiative</w:t>
            </w:r>
            <w:r w:rsidR="005D72D4">
              <w:rPr>
                <w:b w:val="0"/>
                <w:color w:val="230859"/>
                <w:sz w:val="22"/>
                <w:szCs w:val="22"/>
              </w:rPr>
              <w:t>,</w:t>
            </w:r>
            <w:r w:rsidRPr="00D67BF7">
              <w:rPr>
                <w:b w:val="0"/>
                <w:color w:val="230859"/>
                <w:sz w:val="22"/>
                <w:szCs w:val="22"/>
              </w:rPr>
              <w:t xml:space="preserve"> </w:t>
            </w:r>
            <w:r w:rsidR="001E47DC">
              <w:rPr>
                <w:b w:val="0"/>
                <w:color w:val="230859"/>
                <w:sz w:val="22"/>
                <w:szCs w:val="22"/>
              </w:rPr>
              <w:t xml:space="preserve">why it is important, </w:t>
            </w:r>
            <w:r w:rsidRPr="00D67BF7">
              <w:rPr>
                <w:b w:val="0"/>
                <w:color w:val="230859"/>
                <w:sz w:val="22"/>
                <w:szCs w:val="22"/>
              </w:rPr>
              <w:t xml:space="preserve">how </w:t>
            </w:r>
            <w:r w:rsidR="001E47DC">
              <w:rPr>
                <w:b w:val="0"/>
                <w:color w:val="230859"/>
                <w:sz w:val="22"/>
                <w:szCs w:val="22"/>
              </w:rPr>
              <w:t>it</w:t>
            </w:r>
            <w:r w:rsidRPr="00D67BF7">
              <w:rPr>
                <w:b w:val="0"/>
                <w:color w:val="230859"/>
                <w:sz w:val="22"/>
                <w:szCs w:val="22"/>
              </w:rPr>
              <w:t xml:space="preserve"> responds to </w:t>
            </w:r>
            <w:r w:rsidR="00D57178">
              <w:rPr>
                <w:b w:val="0"/>
                <w:color w:val="230859"/>
                <w:sz w:val="22"/>
                <w:szCs w:val="22"/>
              </w:rPr>
              <w:t xml:space="preserve">current </w:t>
            </w:r>
            <w:r w:rsidRPr="00D67BF7">
              <w:rPr>
                <w:b w:val="0"/>
                <w:color w:val="230859"/>
                <w:sz w:val="22"/>
                <w:szCs w:val="22"/>
              </w:rPr>
              <w:t>needs</w:t>
            </w:r>
            <w:r w:rsidR="005D72D4">
              <w:rPr>
                <w:b w:val="0"/>
                <w:color w:val="230859"/>
                <w:sz w:val="22"/>
                <w:szCs w:val="22"/>
              </w:rPr>
              <w:t>,</w:t>
            </w:r>
            <w:r w:rsidRPr="00D67BF7">
              <w:rPr>
                <w:b w:val="0"/>
                <w:color w:val="230859"/>
                <w:sz w:val="22"/>
                <w:szCs w:val="22"/>
              </w:rPr>
              <w:t xml:space="preserve"> and how it will develop sustainable impact. </w:t>
            </w:r>
            <w:r w:rsidR="00936EBF" w:rsidRPr="00D67BF7">
              <w:rPr>
                <w:b w:val="0"/>
                <w:color w:val="230859"/>
                <w:sz w:val="22"/>
                <w:szCs w:val="22"/>
              </w:rPr>
              <w:t>This should be a statement for a non-specialist audience, giving the rationale of the collaboration</w:t>
            </w:r>
            <w:r w:rsidR="00936EBF">
              <w:rPr>
                <w:b w:val="0"/>
                <w:color w:val="230859"/>
                <w:sz w:val="22"/>
                <w:szCs w:val="22"/>
              </w:rPr>
              <w:t>.</w:t>
            </w:r>
            <w:r w:rsidR="00D57B75">
              <w:rPr>
                <w:b w:val="0"/>
                <w:color w:val="230859"/>
                <w:sz w:val="22"/>
                <w:szCs w:val="22"/>
              </w:rPr>
              <w:t xml:space="preserve"> </w:t>
            </w:r>
            <w:r w:rsidR="00642148">
              <w:rPr>
                <w:b w:val="0"/>
                <w:color w:val="230859"/>
                <w:sz w:val="22"/>
                <w:szCs w:val="22"/>
              </w:rPr>
              <w:t xml:space="preserve">The project must have a name/title. </w:t>
            </w:r>
          </w:p>
          <w:p w14:paraId="1500B17D" w14:textId="5D30C75E" w:rsidR="00057648" w:rsidRPr="00057648" w:rsidRDefault="005D72D4" w:rsidP="00057648">
            <w:pPr>
              <w:rPr>
                <w:b w:val="0"/>
                <w:color w:val="230859"/>
                <w:sz w:val="22"/>
                <w:szCs w:val="22"/>
              </w:rPr>
            </w:pPr>
            <w:r>
              <w:rPr>
                <w:b w:val="0"/>
                <w:color w:val="230859"/>
                <w:sz w:val="22"/>
                <w:szCs w:val="22"/>
              </w:rPr>
              <w:t>M</w:t>
            </w:r>
            <w:r w:rsidR="00D57178">
              <w:rPr>
                <w:b w:val="0"/>
                <w:color w:val="230859"/>
                <w:sz w:val="22"/>
                <w:szCs w:val="22"/>
              </w:rPr>
              <w:t xml:space="preserve">ention </w:t>
            </w:r>
            <w:r w:rsidR="00D57178" w:rsidRPr="00D57178">
              <w:rPr>
                <w:bCs w:val="0"/>
                <w:color w:val="230859"/>
                <w:sz w:val="22"/>
                <w:szCs w:val="22"/>
                <w:u w:val="single"/>
              </w:rPr>
              <w:t>clearly</w:t>
            </w:r>
            <w:r w:rsidR="00D57178">
              <w:rPr>
                <w:bCs w:val="0"/>
                <w:color w:val="230859"/>
                <w:sz w:val="22"/>
                <w:szCs w:val="22"/>
                <w:u w:val="single"/>
              </w:rPr>
              <w:t xml:space="preserve"> </w:t>
            </w:r>
            <w:r w:rsidR="00D57178" w:rsidRPr="00057648">
              <w:rPr>
                <w:b w:val="0"/>
                <w:color w:val="230859"/>
                <w:sz w:val="22"/>
                <w:szCs w:val="22"/>
              </w:rPr>
              <w:t xml:space="preserve">which of the three themes it </w:t>
            </w:r>
            <w:r w:rsidR="00057648" w:rsidRPr="00057648">
              <w:rPr>
                <w:b w:val="0"/>
                <w:color w:val="230859"/>
                <w:sz w:val="22"/>
                <w:szCs w:val="22"/>
              </w:rPr>
              <w:t xml:space="preserve">addresses: </w:t>
            </w:r>
          </w:p>
          <w:p w14:paraId="01AC0721" w14:textId="77777777" w:rsidR="00057648" w:rsidRPr="00057648" w:rsidRDefault="00057648" w:rsidP="00057648">
            <w:pPr>
              <w:rPr>
                <w:b w:val="0"/>
                <w:color w:val="230859"/>
                <w:sz w:val="22"/>
                <w:szCs w:val="22"/>
              </w:rPr>
            </w:pPr>
            <w:r w:rsidRPr="00057648">
              <w:rPr>
                <w:b w:val="0"/>
                <w:color w:val="230859"/>
                <w:sz w:val="22"/>
                <w:szCs w:val="22"/>
              </w:rPr>
              <w:t>Theme 1: Communities of Practice</w:t>
            </w:r>
          </w:p>
          <w:p w14:paraId="7B12C452" w14:textId="77777777" w:rsidR="00057648" w:rsidRPr="00057648" w:rsidRDefault="00057648" w:rsidP="00057648">
            <w:pPr>
              <w:rPr>
                <w:b w:val="0"/>
                <w:color w:val="230859"/>
                <w:sz w:val="22"/>
                <w:szCs w:val="22"/>
              </w:rPr>
            </w:pPr>
            <w:r w:rsidRPr="00057648">
              <w:rPr>
                <w:b w:val="0"/>
                <w:color w:val="230859"/>
                <w:sz w:val="22"/>
                <w:szCs w:val="22"/>
              </w:rPr>
              <w:t>Theme 2: Research</w:t>
            </w:r>
          </w:p>
          <w:p w14:paraId="39A1229A" w14:textId="0B70A265" w:rsidR="00DB0C84" w:rsidRPr="00057648" w:rsidRDefault="00057648" w:rsidP="00057648">
            <w:pPr>
              <w:rPr>
                <w:b w:val="0"/>
                <w:color w:val="230859"/>
                <w:sz w:val="22"/>
                <w:szCs w:val="22"/>
              </w:rPr>
            </w:pPr>
            <w:r w:rsidRPr="00057648">
              <w:rPr>
                <w:b w:val="0"/>
                <w:color w:val="230859"/>
                <w:sz w:val="22"/>
                <w:szCs w:val="22"/>
              </w:rPr>
              <w:t>Theme 3: Trials and/or Pilot project implementation</w:t>
            </w:r>
          </w:p>
          <w:p w14:paraId="616DEB65" w14:textId="19DA1201" w:rsidR="00DB0C84" w:rsidRPr="007B235B" w:rsidRDefault="00F201FA" w:rsidP="00F201FA">
            <w:pPr>
              <w:rPr>
                <w:highlight w:val="yellow"/>
              </w:rPr>
            </w:pPr>
            <w:r>
              <w:rPr>
                <w:b w:val="0"/>
                <w:color w:val="230859"/>
                <w:sz w:val="22"/>
                <w:szCs w:val="22"/>
              </w:rPr>
              <w:t xml:space="preserve">Word limit: </w:t>
            </w:r>
            <w:r w:rsidR="00DB0C84" w:rsidRPr="00D67BF7">
              <w:rPr>
                <w:b w:val="0"/>
                <w:color w:val="230859"/>
                <w:sz w:val="22"/>
                <w:szCs w:val="22"/>
              </w:rPr>
              <w:t>500</w:t>
            </w:r>
          </w:p>
        </w:tc>
      </w:tr>
      <w:tr w:rsidR="00DB0C84" w:rsidRPr="007B235B" w14:paraId="63E91473" w14:textId="77777777" w:rsidTr="006E7A3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1B2414" w14:textId="77777777" w:rsidR="00DB0C84" w:rsidRPr="007B235B" w:rsidRDefault="00DB0C84" w:rsidP="00DB0C84">
            <w:pPr>
              <w:rPr>
                <w:highlight w:val="yellow"/>
              </w:rPr>
            </w:pPr>
          </w:p>
          <w:p w14:paraId="4143C94A" w14:textId="77777777" w:rsidR="00DB0C84" w:rsidRPr="007B235B" w:rsidRDefault="00DB0C84" w:rsidP="00DB0C84">
            <w:pPr>
              <w:rPr>
                <w:highlight w:val="yellow"/>
              </w:rPr>
            </w:pPr>
          </w:p>
          <w:p w14:paraId="608DF44C" w14:textId="77777777" w:rsidR="00DB0C84" w:rsidRPr="007B235B" w:rsidRDefault="00DB0C84" w:rsidP="00DB0C84">
            <w:pPr>
              <w:rPr>
                <w:highlight w:val="yellow"/>
              </w:rPr>
            </w:pPr>
          </w:p>
          <w:p w14:paraId="40E1EE56" w14:textId="77777777" w:rsidR="00DB0C84" w:rsidRPr="007B235B" w:rsidRDefault="00DB0C84" w:rsidP="00DB0C84">
            <w:pPr>
              <w:rPr>
                <w:highlight w:val="yellow"/>
              </w:rPr>
            </w:pPr>
          </w:p>
          <w:p w14:paraId="36813435" w14:textId="77777777" w:rsidR="00DB0C84" w:rsidRPr="007B235B" w:rsidRDefault="00DB0C84" w:rsidP="00DB0C84">
            <w:pPr>
              <w:rPr>
                <w:highlight w:val="yellow"/>
              </w:rPr>
            </w:pPr>
          </w:p>
          <w:p w14:paraId="15BC9C5D" w14:textId="77777777" w:rsidR="00DB0C84" w:rsidRPr="007B235B" w:rsidRDefault="00DB0C84" w:rsidP="00DB0C84">
            <w:pPr>
              <w:rPr>
                <w:highlight w:val="yellow"/>
              </w:rPr>
            </w:pPr>
          </w:p>
          <w:p w14:paraId="7FC75DB8" w14:textId="77777777" w:rsidR="00DB0C84" w:rsidRPr="007B235B" w:rsidRDefault="00DB0C84" w:rsidP="00DB0C84">
            <w:pPr>
              <w:rPr>
                <w:highlight w:val="yellow"/>
              </w:rPr>
            </w:pPr>
          </w:p>
          <w:p w14:paraId="1E63560E" w14:textId="77777777" w:rsidR="00DB0C84" w:rsidRPr="007B235B" w:rsidRDefault="00DB0C84" w:rsidP="00DB0C84">
            <w:pPr>
              <w:rPr>
                <w:highlight w:val="yellow"/>
              </w:rPr>
            </w:pPr>
          </w:p>
        </w:tc>
      </w:tr>
      <w:tr w:rsidR="00DB0C84" w:rsidRPr="007B235B" w14:paraId="02044B42" w14:textId="77777777" w:rsidTr="006E7A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C276E9" w14:textId="77777777" w:rsidR="00DB0C84" w:rsidRPr="002C0956" w:rsidRDefault="00DB0C84" w:rsidP="00DB0C84">
            <w:pPr>
              <w:rPr>
                <w:color w:val="230859"/>
                <w:sz w:val="22"/>
                <w:szCs w:val="22"/>
              </w:rPr>
            </w:pPr>
            <w:r w:rsidRPr="00936EBF">
              <w:rPr>
                <w:b/>
                <w:bCs w:val="0"/>
                <w:color w:val="230859"/>
                <w:sz w:val="22"/>
                <w:szCs w:val="22"/>
              </w:rPr>
              <w:t xml:space="preserve">Question 2: </w:t>
            </w:r>
            <w:r w:rsidRPr="002C0956">
              <w:rPr>
                <w:color w:val="230859"/>
                <w:sz w:val="22"/>
                <w:szCs w:val="22"/>
              </w:rPr>
              <w:t xml:space="preserve">Objectives of the project </w:t>
            </w:r>
          </w:p>
          <w:p w14:paraId="6258C181" w14:textId="3C01FA5C" w:rsidR="00DB0C84" w:rsidRPr="00936EBF" w:rsidRDefault="00DB0C84" w:rsidP="00DB0C84">
            <w:pPr>
              <w:rPr>
                <w:b/>
                <w:bCs w:val="0"/>
                <w:color w:val="230859"/>
                <w:sz w:val="22"/>
                <w:szCs w:val="22"/>
              </w:rPr>
            </w:pPr>
            <w:r w:rsidRPr="002C0956">
              <w:rPr>
                <w:color w:val="230859"/>
                <w:sz w:val="22"/>
                <w:szCs w:val="22"/>
              </w:rPr>
              <w:t>(</w:t>
            </w:r>
            <w:r w:rsidR="00936EBF" w:rsidRPr="002C0956">
              <w:rPr>
                <w:color w:val="230859"/>
                <w:sz w:val="22"/>
                <w:szCs w:val="22"/>
              </w:rPr>
              <w:t>A</w:t>
            </w:r>
            <w:r w:rsidRPr="002C0956">
              <w:rPr>
                <w:color w:val="230859"/>
                <w:sz w:val="22"/>
                <w:szCs w:val="22"/>
              </w:rPr>
              <w:t xml:space="preserve"> maximum of </w:t>
            </w:r>
            <w:r w:rsidR="00936EBF" w:rsidRPr="002C0956">
              <w:rPr>
                <w:color w:val="230859"/>
                <w:sz w:val="22"/>
                <w:szCs w:val="22"/>
                <w:u w:val="single"/>
              </w:rPr>
              <w:t>five</w:t>
            </w:r>
            <w:r w:rsidRPr="002C0956">
              <w:rPr>
                <w:color w:val="230859"/>
                <w:sz w:val="22"/>
                <w:szCs w:val="22"/>
              </w:rPr>
              <w:t xml:space="preserve"> objectives</w:t>
            </w:r>
            <w:r w:rsidR="00936EBF" w:rsidRPr="002C0956">
              <w:rPr>
                <w:color w:val="230859"/>
                <w:sz w:val="22"/>
                <w:szCs w:val="22"/>
              </w:rPr>
              <w:t xml:space="preserve">: </w:t>
            </w:r>
            <w:r w:rsidRPr="002C0956">
              <w:rPr>
                <w:color w:val="230859"/>
                <w:sz w:val="22"/>
                <w:szCs w:val="22"/>
              </w:rPr>
              <w:t>specific and achievable).</w:t>
            </w:r>
            <w:r w:rsidRPr="00936EBF">
              <w:rPr>
                <w:b/>
                <w:bCs w:val="0"/>
                <w:color w:val="230859"/>
                <w:sz w:val="22"/>
                <w:szCs w:val="22"/>
              </w:rPr>
              <w:t xml:space="preserve"> </w:t>
            </w:r>
          </w:p>
        </w:tc>
      </w:tr>
      <w:tr w:rsidR="00DB0C84" w:rsidRPr="007B235B" w14:paraId="1751B12F" w14:textId="77777777" w:rsidTr="006E7A3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C7CAD6" w14:textId="77777777" w:rsidR="00DB0C84" w:rsidRPr="007B235B" w:rsidRDefault="00DB0C84" w:rsidP="00DB0C84">
            <w:pPr>
              <w:rPr>
                <w:highlight w:val="yellow"/>
              </w:rPr>
            </w:pPr>
          </w:p>
          <w:p w14:paraId="00BD65DD" w14:textId="77777777" w:rsidR="00DB0C84" w:rsidRPr="007B235B" w:rsidRDefault="00DB0C84" w:rsidP="00DB0C84">
            <w:pPr>
              <w:rPr>
                <w:highlight w:val="yellow"/>
              </w:rPr>
            </w:pPr>
          </w:p>
          <w:p w14:paraId="7CF98BE6" w14:textId="77777777" w:rsidR="00DB0C84" w:rsidRPr="007B235B" w:rsidRDefault="00DB0C84" w:rsidP="00DB0C84">
            <w:pPr>
              <w:rPr>
                <w:highlight w:val="yellow"/>
              </w:rPr>
            </w:pPr>
          </w:p>
          <w:p w14:paraId="0850EAFC" w14:textId="77777777" w:rsidR="00DB0C84" w:rsidRDefault="00DB0C84" w:rsidP="00DB0C84">
            <w:pPr>
              <w:rPr>
                <w:bCs w:val="0"/>
                <w:highlight w:val="yellow"/>
              </w:rPr>
            </w:pPr>
          </w:p>
          <w:p w14:paraId="559B7E3D" w14:textId="77777777" w:rsidR="007C35AE" w:rsidRDefault="007C35AE" w:rsidP="00DB0C84">
            <w:pPr>
              <w:rPr>
                <w:bCs w:val="0"/>
                <w:highlight w:val="yellow"/>
              </w:rPr>
            </w:pPr>
          </w:p>
          <w:p w14:paraId="39FCAFA1" w14:textId="77777777" w:rsidR="007C35AE" w:rsidRDefault="007C35AE" w:rsidP="00DB0C84">
            <w:pPr>
              <w:rPr>
                <w:bCs w:val="0"/>
                <w:highlight w:val="yellow"/>
              </w:rPr>
            </w:pPr>
          </w:p>
          <w:p w14:paraId="0C78F4BD" w14:textId="4946BE3B" w:rsidR="007C35AE" w:rsidRPr="007B235B" w:rsidRDefault="007C35AE" w:rsidP="00DB0C84">
            <w:pPr>
              <w:rPr>
                <w:highlight w:val="yellow"/>
              </w:rPr>
            </w:pPr>
          </w:p>
        </w:tc>
      </w:tr>
      <w:tr w:rsidR="00DB0C84" w:rsidRPr="00DB0C84" w14:paraId="2C8F5958" w14:textId="77777777" w:rsidTr="006E7A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07063B" w14:textId="00142351" w:rsidR="00DB0C84" w:rsidRPr="002C0956" w:rsidRDefault="00DB0C84" w:rsidP="000C5F2A">
            <w:pPr>
              <w:spacing w:before="60"/>
              <w:rPr>
                <w:color w:val="230859"/>
                <w:sz w:val="22"/>
                <w:szCs w:val="22"/>
              </w:rPr>
            </w:pPr>
            <w:r w:rsidRPr="00936EBF">
              <w:rPr>
                <w:b/>
                <w:bCs w:val="0"/>
                <w:color w:val="230859"/>
                <w:sz w:val="22"/>
                <w:szCs w:val="22"/>
              </w:rPr>
              <w:lastRenderedPageBreak/>
              <w:t xml:space="preserve">Question 3: </w:t>
            </w:r>
            <w:r w:rsidR="001E47DC" w:rsidRPr="002C0956">
              <w:rPr>
                <w:color w:val="230859"/>
                <w:sz w:val="22"/>
                <w:szCs w:val="22"/>
              </w:rPr>
              <w:t xml:space="preserve">Describe your project to include details of </w:t>
            </w:r>
            <w:r w:rsidRPr="002C0956">
              <w:rPr>
                <w:color w:val="230859"/>
                <w:sz w:val="22"/>
                <w:szCs w:val="22"/>
              </w:rPr>
              <w:t xml:space="preserve">any outputs, platforms you want to use and audiences you aim to reach. </w:t>
            </w:r>
            <w:r w:rsidR="00CE6448" w:rsidRPr="002C0956">
              <w:rPr>
                <w:color w:val="230859"/>
                <w:sz w:val="22"/>
                <w:szCs w:val="22"/>
              </w:rPr>
              <w:t>Describe how the project will generate new learning and insight to ensure equitable, high-quality provision of education technology solutions which address a specific English language need in India</w:t>
            </w:r>
            <w:r w:rsidR="00D57B75" w:rsidRPr="002C0956">
              <w:rPr>
                <w:color w:val="230859"/>
                <w:sz w:val="22"/>
                <w:szCs w:val="22"/>
              </w:rPr>
              <w:t>.</w:t>
            </w:r>
          </w:p>
          <w:p w14:paraId="0C86DB15" w14:textId="765881B6" w:rsidR="00DB0C84" w:rsidRPr="002C0956" w:rsidRDefault="00936EBF" w:rsidP="00DB0C84">
            <w:r w:rsidRPr="002C0956">
              <w:rPr>
                <w:color w:val="230859"/>
                <w:sz w:val="22"/>
                <w:szCs w:val="22"/>
              </w:rPr>
              <w:t xml:space="preserve">Word limit: </w:t>
            </w:r>
            <w:r w:rsidR="00DB0C84" w:rsidRPr="002C0956">
              <w:rPr>
                <w:color w:val="230859"/>
                <w:sz w:val="22"/>
                <w:szCs w:val="22"/>
              </w:rPr>
              <w:t>750</w:t>
            </w:r>
            <w:r w:rsidR="00DB0C84" w:rsidRPr="002C0956">
              <w:t xml:space="preserve"> </w:t>
            </w:r>
          </w:p>
        </w:tc>
      </w:tr>
      <w:tr w:rsidR="00DB0C84" w:rsidRPr="00DB0C84" w14:paraId="0E3BB814"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single" w:sz="6" w:space="0" w:color="00DCFF"/>
              <w:right w:val="none" w:sz="0" w:space="0" w:color="auto"/>
              <w:tl2br w:val="none" w:sz="0" w:space="0" w:color="auto"/>
              <w:tr2bl w:val="none" w:sz="0" w:space="0" w:color="auto"/>
            </w:tcBorders>
          </w:tcPr>
          <w:p w14:paraId="12635EF6" w14:textId="77777777" w:rsidR="00DB0C84" w:rsidRPr="00DB0C84" w:rsidRDefault="00DB0C84" w:rsidP="00DB0C84"/>
          <w:p w14:paraId="093EBC9E" w14:textId="77777777" w:rsidR="00DB0C84" w:rsidRPr="00DB0C84" w:rsidRDefault="00DB0C84" w:rsidP="00DB0C84"/>
          <w:p w14:paraId="46D6A42F" w14:textId="77777777" w:rsidR="00DB0C84" w:rsidRPr="00DB0C84" w:rsidRDefault="00DB0C84" w:rsidP="00DB0C84"/>
          <w:p w14:paraId="33656E0D" w14:textId="77777777" w:rsidR="00DB0C84" w:rsidRPr="00DB0C84" w:rsidRDefault="00DB0C84" w:rsidP="00DB0C84"/>
          <w:p w14:paraId="553BAD6E" w14:textId="77777777" w:rsidR="00DB0C84" w:rsidRPr="00DB0C84" w:rsidRDefault="00DB0C84" w:rsidP="00DB0C84"/>
          <w:p w14:paraId="6D794474" w14:textId="77777777" w:rsidR="00DB0C84" w:rsidRPr="00DB0C84" w:rsidRDefault="00DB0C84" w:rsidP="00DB0C84"/>
          <w:p w14:paraId="6043FAC5" w14:textId="77777777" w:rsidR="00DB0C84" w:rsidRPr="00DB0C84" w:rsidRDefault="00DB0C84" w:rsidP="00DB0C84"/>
          <w:p w14:paraId="1BBAEFFD" w14:textId="77777777" w:rsidR="00DB0C84" w:rsidRDefault="00DB0C84" w:rsidP="00DB0C84">
            <w:pPr>
              <w:rPr>
                <w:bCs w:val="0"/>
              </w:rPr>
            </w:pPr>
          </w:p>
          <w:p w14:paraId="1D0D4936" w14:textId="77777777" w:rsidR="007C35AE" w:rsidRDefault="007C35AE" w:rsidP="00DB0C84">
            <w:pPr>
              <w:rPr>
                <w:bCs w:val="0"/>
              </w:rPr>
            </w:pPr>
          </w:p>
          <w:p w14:paraId="1F861E33" w14:textId="77777777" w:rsidR="007C35AE" w:rsidRDefault="007C35AE" w:rsidP="00DB0C84">
            <w:pPr>
              <w:rPr>
                <w:bCs w:val="0"/>
              </w:rPr>
            </w:pPr>
          </w:p>
          <w:p w14:paraId="2AF82F4F" w14:textId="21BE606E" w:rsidR="007C35AE" w:rsidRPr="00DB0C84" w:rsidRDefault="007C35AE" w:rsidP="00DB0C84"/>
        </w:tc>
      </w:tr>
      <w:tr w:rsidR="009939CD" w:rsidRPr="00DB0C84" w14:paraId="210873BB"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DCFF"/>
              <w:left w:val="single" w:sz="6" w:space="0" w:color="00DCFF"/>
              <w:bottom w:val="single" w:sz="6" w:space="0" w:color="00DCFF"/>
              <w:right w:val="single" w:sz="6" w:space="0" w:color="00DCFF"/>
            </w:tcBorders>
            <w:shd w:val="clear" w:color="auto" w:fill="auto"/>
          </w:tcPr>
          <w:p w14:paraId="74188BDD" w14:textId="77777777" w:rsidR="00471397" w:rsidRPr="002C0956" w:rsidRDefault="00471397" w:rsidP="00471397">
            <w:pPr>
              <w:rPr>
                <w:color w:val="230859"/>
                <w:sz w:val="22"/>
                <w:szCs w:val="22"/>
              </w:rPr>
            </w:pPr>
            <w:r w:rsidRPr="00471397">
              <w:rPr>
                <w:b/>
                <w:bCs w:val="0"/>
                <w:color w:val="230859"/>
                <w:sz w:val="22"/>
                <w:szCs w:val="22"/>
              </w:rPr>
              <w:t xml:space="preserve">Question 4: </w:t>
            </w:r>
            <w:r w:rsidRPr="002C0956">
              <w:rPr>
                <w:color w:val="230859"/>
                <w:sz w:val="22"/>
                <w:szCs w:val="22"/>
              </w:rPr>
              <w:t>Who are the partners involved in your project? Tell us why you have chosen to work together and the role/contributions of each partner.</w:t>
            </w:r>
          </w:p>
          <w:p w14:paraId="722C1AAE" w14:textId="4513E9E6" w:rsidR="009939CD" w:rsidRPr="00DB0C84" w:rsidRDefault="00471397" w:rsidP="00471397">
            <w:r w:rsidRPr="002C0956">
              <w:rPr>
                <w:color w:val="230859"/>
                <w:sz w:val="22"/>
                <w:szCs w:val="22"/>
              </w:rPr>
              <w:t>Word limit: 500</w:t>
            </w:r>
            <w:r w:rsidRPr="002C0956">
              <w:rPr>
                <w:szCs w:val="22"/>
              </w:rPr>
              <w:t xml:space="preserve"> </w:t>
            </w:r>
          </w:p>
        </w:tc>
      </w:tr>
      <w:tr w:rsidR="009939CD" w:rsidRPr="00DB0C84" w14:paraId="69D202D1"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DCFF"/>
              <w:left w:val="single" w:sz="6" w:space="0" w:color="00DCFF"/>
              <w:bottom w:val="single" w:sz="6" w:space="0" w:color="00DCFF"/>
              <w:right w:val="single" w:sz="6" w:space="0" w:color="00DCFF"/>
            </w:tcBorders>
            <w:shd w:val="clear" w:color="auto" w:fill="auto"/>
          </w:tcPr>
          <w:p w14:paraId="05ED32BA" w14:textId="77777777" w:rsidR="009939CD" w:rsidRDefault="009939CD" w:rsidP="00DB0C84">
            <w:pPr>
              <w:rPr>
                <w:bCs w:val="0"/>
              </w:rPr>
            </w:pPr>
          </w:p>
          <w:p w14:paraId="13B2B0CA" w14:textId="77777777" w:rsidR="007C35AE" w:rsidRDefault="007C35AE" w:rsidP="00DB0C84">
            <w:pPr>
              <w:rPr>
                <w:bCs w:val="0"/>
              </w:rPr>
            </w:pPr>
          </w:p>
          <w:p w14:paraId="10CCEF74" w14:textId="77777777" w:rsidR="007C35AE" w:rsidRDefault="007C35AE" w:rsidP="00DB0C84">
            <w:pPr>
              <w:rPr>
                <w:bCs w:val="0"/>
              </w:rPr>
            </w:pPr>
          </w:p>
          <w:p w14:paraId="3E285D6E" w14:textId="77777777" w:rsidR="007C35AE" w:rsidRDefault="007C35AE" w:rsidP="00DB0C84">
            <w:pPr>
              <w:rPr>
                <w:bCs w:val="0"/>
              </w:rPr>
            </w:pPr>
          </w:p>
          <w:p w14:paraId="495617FA" w14:textId="77777777" w:rsidR="007C35AE" w:rsidRDefault="007C35AE" w:rsidP="00DB0C84">
            <w:pPr>
              <w:rPr>
                <w:bCs w:val="0"/>
              </w:rPr>
            </w:pPr>
          </w:p>
          <w:p w14:paraId="414D7F27" w14:textId="77777777" w:rsidR="007C35AE" w:rsidRDefault="007C35AE" w:rsidP="00DB0C84">
            <w:pPr>
              <w:rPr>
                <w:bCs w:val="0"/>
              </w:rPr>
            </w:pPr>
          </w:p>
          <w:p w14:paraId="7455859A" w14:textId="77777777" w:rsidR="007C35AE" w:rsidRDefault="007C35AE" w:rsidP="00DB0C84">
            <w:pPr>
              <w:rPr>
                <w:bCs w:val="0"/>
              </w:rPr>
            </w:pPr>
          </w:p>
          <w:p w14:paraId="203BD846" w14:textId="77777777" w:rsidR="007C35AE" w:rsidRDefault="007C35AE" w:rsidP="00DB0C84">
            <w:pPr>
              <w:rPr>
                <w:bCs w:val="0"/>
              </w:rPr>
            </w:pPr>
          </w:p>
          <w:p w14:paraId="0CC87492" w14:textId="77777777" w:rsidR="007C35AE" w:rsidRDefault="007C35AE" w:rsidP="00DB0C84">
            <w:pPr>
              <w:rPr>
                <w:bCs w:val="0"/>
              </w:rPr>
            </w:pPr>
          </w:p>
          <w:p w14:paraId="2F360905" w14:textId="77777777" w:rsidR="007C35AE" w:rsidRDefault="007C35AE" w:rsidP="00DB0C84">
            <w:pPr>
              <w:rPr>
                <w:bCs w:val="0"/>
              </w:rPr>
            </w:pPr>
          </w:p>
          <w:p w14:paraId="1C9A615A" w14:textId="77777777" w:rsidR="007C35AE" w:rsidRDefault="007C35AE" w:rsidP="00DB0C84">
            <w:pPr>
              <w:rPr>
                <w:bCs w:val="0"/>
              </w:rPr>
            </w:pPr>
          </w:p>
          <w:p w14:paraId="25A0D61D" w14:textId="77777777" w:rsidR="007C35AE" w:rsidRDefault="007C35AE" w:rsidP="00DB0C84">
            <w:pPr>
              <w:rPr>
                <w:bCs w:val="0"/>
              </w:rPr>
            </w:pPr>
          </w:p>
          <w:p w14:paraId="7E645306" w14:textId="69957470" w:rsidR="007C35AE" w:rsidRPr="00DB0C84" w:rsidRDefault="007C35AE" w:rsidP="00DB0C84"/>
        </w:tc>
      </w:tr>
      <w:tr w:rsidR="009939CD" w:rsidRPr="00DB0C84" w14:paraId="2D06B5B5"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DCFF"/>
              <w:left w:val="single" w:sz="6" w:space="0" w:color="00DCFF"/>
              <w:bottom w:val="single" w:sz="6" w:space="0" w:color="00DCFF"/>
              <w:right w:val="single" w:sz="6" w:space="0" w:color="00DCFF"/>
            </w:tcBorders>
            <w:shd w:val="clear" w:color="auto" w:fill="auto"/>
          </w:tcPr>
          <w:p w14:paraId="38606998" w14:textId="1F57289E" w:rsidR="007C35AE" w:rsidRPr="007C35AE" w:rsidRDefault="0025156D" w:rsidP="007C35AE">
            <w:pPr>
              <w:autoSpaceDE w:val="0"/>
              <w:autoSpaceDN w:val="0"/>
              <w:adjustRightInd w:val="0"/>
              <w:spacing w:after="0" w:line="240" w:lineRule="auto"/>
              <w:rPr>
                <w:i/>
                <w:iCs/>
                <w:color w:val="1C2F3A"/>
                <w:sz w:val="22"/>
                <w:szCs w:val="22"/>
              </w:rPr>
            </w:pPr>
            <w:r w:rsidRPr="007C35AE">
              <w:rPr>
                <w:b/>
                <w:bCs w:val="0"/>
                <w:color w:val="230859"/>
                <w:sz w:val="22"/>
                <w:szCs w:val="22"/>
              </w:rPr>
              <w:lastRenderedPageBreak/>
              <w:t>Question 5:</w:t>
            </w:r>
            <w:r w:rsidRPr="007C35AE">
              <w:rPr>
                <w:color w:val="230859"/>
                <w:sz w:val="22"/>
                <w:szCs w:val="22"/>
              </w:rPr>
              <w:t xml:space="preserve"> Tell us about the impact your idea could have on the partners and audiences involved. Please include audience figures and estimated reach.  We encourage greater participation by or benefits for disadvantaged and underrepresented groups</w:t>
            </w:r>
            <w:r w:rsidR="007C35AE">
              <w:rPr>
                <w:color w:val="230859"/>
                <w:sz w:val="22"/>
                <w:szCs w:val="22"/>
              </w:rPr>
              <w:t xml:space="preserve">: </w:t>
            </w:r>
            <w:hyperlink r:id="rId19" w:history="1">
              <w:r w:rsidR="007C35AE" w:rsidRPr="007C35AE">
                <w:rPr>
                  <w:rStyle w:val="Hyperlink"/>
                  <w:i/>
                  <w:iCs/>
                  <w:sz w:val="22"/>
                  <w:szCs w:val="22"/>
                </w:rPr>
                <w:t>https://www.britishcouncil.org/about-us/our-values/equality-diversity-inclusion</w:t>
              </w:r>
            </w:hyperlink>
          </w:p>
          <w:p w14:paraId="6E59721C" w14:textId="77777777" w:rsidR="007C35AE" w:rsidRDefault="007C35AE" w:rsidP="0025156D">
            <w:pPr>
              <w:rPr>
                <w:bCs w:val="0"/>
                <w:color w:val="230859"/>
                <w:sz w:val="22"/>
                <w:szCs w:val="22"/>
              </w:rPr>
            </w:pPr>
          </w:p>
          <w:p w14:paraId="28FDD5FB" w14:textId="5DBE7348" w:rsidR="009939CD" w:rsidRPr="00DB0C84" w:rsidRDefault="000D7D39" w:rsidP="0025156D">
            <w:r>
              <w:rPr>
                <w:color w:val="230859"/>
                <w:sz w:val="22"/>
                <w:szCs w:val="22"/>
              </w:rPr>
              <w:t xml:space="preserve">Word limit: </w:t>
            </w:r>
            <w:r w:rsidR="0025156D" w:rsidRPr="0025156D">
              <w:rPr>
                <w:color w:val="230859"/>
                <w:sz w:val="22"/>
                <w:szCs w:val="22"/>
              </w:rPr>
              <w:t>500</w:t>
            </w:r>
            <w:r w:rsidR="0025156D">
              <w:rPr>
                <w:bCs w:val="0"/>
                <w:szCs w:val="22"/>
              </w:rPr>
              <w:t xml:space="preserve">  </w:t>
            </w:r>
          </w:p>
        </w:tc>
      </w:tr>
      <w:tr w:rsidR="009939CD" w:rsidRPr="00DB0C84" w14:paraId="7E7EA6EC"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DCFF"/>
              <w:left w:val="single" w:sz="6" w:space="0" w:color="00DCFF"/>
              <w:bottom w:val="single" w:sz="6" w:space="0" w:color="00DCFF"/>
              <w:right w:val="single" w:sz="6" w:space="0" w:color="00DCFF"/>
            </w:tcBorders>
            <w:shd w:val="clear" w:color="auto" w:fill="auto"/>
          </w:tcPr>
          <w:p w14:paraId="396A1DC7" w14:textId="77777777" w:rsidR="009939CD" w:rsidRDefault="009939CD" w:rsidP="00DB0C84">
            <w:pPr>
              <w:rPr>
                <w:bCs w:val="0"/>
              </w:rPr>
            </w:pPr>
          </w:p>
          <w:p w14:paraId="5CBA77B2" w14:textId="77777777" w:rsidR="007C35AE" w:rsidRDefault="007C35AE" w:rsidP="00DB0C84">
            <w:pPr>
              <w:rPr>
                <w:bCs w:val="0"/>
              </w:rPr>
            </w:pPr>
          </w:p>
          <w:p w14:paraId="1A992165" w14:textId="77777777" w:rsidR="007C35AE" w:rsidRDefault="007C35AE" w:rsidP="00DB0C84">
            <w:pPr>
              <w:rPr>
                <w:bCs w:val="0"/>
              </w:rPr>
            </w:pPr>
          </w:p>
          <w:p w14:paraId="282F4065" w14:textId="77777777" w:rsidR="007C35AE" w:rsidRDefault="007C35AE" w:rsidP="00DB0C84">
            <w:pPr>
              <w:rPr>
                <w:bCs w:val="0"/>
              </w:rPr>
            </w:pPr>
          </w:p>
          <w:p w14:paraId="466134E1" w14:textId="77777777" w:rsidR="007C35AE" w:rsidRDefault="007C35AE" w:rsidP="00DB0C84">
            <w:pPr>
              <w:rPr>
                <w:bCs w:val="0"/>
              </w:rPr>
            </w:pPr>
          </w:p>
          <w:p w14:paraId="346C55E8" w14:textId="77777777" w:rsidR="007C35AE" w:rsidRDefault="007C35AE" w:rsidP="00DB0C84">
            <w:pPr>
              <w:rPr>
                <w:bCs w:val="0"/>
              </w:rPr>
            </w:pPr>
          </w:p>
          <w:p w14:paraId="1A9925D6" w14:textId="77777777" w:rsidR="007C35AE" w:rsidRDefault="007C35AE" w:rsidP="00DB0C84">
            <w:pPr>
              <w:rPr>
                <w:bCs w:val="0"/>
              </w:rPr>
            </w:pPr>
          </w:p>
          <w:p w14:paraId="2C681C8D" w14:textId="77777777" w:rsidR="007C35AE" w:rsidRDefault="007C35AE" w:rsidP="00DB0C84">
            <w:pPr>
              <w:rPr>
                <w:bCs w:val="0"/>
              </w:rPr>
            </w:pPr>
          </w:p>
          <w:p w14:paraId="20866BB3" w14:textId="77777777" w:rsidR="007C35AE" w:rsidRDefault="007C35AE" w:rsidP="00DB0C84">
            <w:pPr>
              <w:rPr>
                <w:bCs w:val="0"/>
              </w:rPr>
            </w:pPr>
          </w:p>
          <w:p w14:paraId="752A7207" w14:textId="77777777" w:rsidR="007C35AE" w:rsidRDefault="007C35AE" w:rsidP="00DB0C84">
            <w:pPr>
              <w:rPr>
                <w:bCs w:val="0"/>
              </w:rPr>
            </w:pPr>
          </w:p>
          <w:p w14:paraId="3E3125A9" w14:textId="2642DFD1" w:rsidR="007C35AE" w:rsidRPr="00DB0C84" w:rsidRDefault="007C35AE" w:rsidP="00DB0C84"/>
        </w:tc>
      </w:tr>
      <w:tr w:rsidR="009939CD" w:rsidRPr="00DB0C84" w14:paraId="74534A08" w14:textId="77777777" w:rsidTr="006E7A3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DCFF"/>
              <w:left w:val="single" w:sz="6" w:space="0" w:color="00DCFF"/>
              <w:bottom w:val="single" w:sz="6" w:space="0" w:color="00DCFF"/>
              <w:right w:val="single" w:sz="6" w:space="0" w:color="00DCFF"/>
            </w:tcBorders>
            <w:shd w:val="clear" w:color="auto" w:fill="auto"/>
          </w:tcPr>
          <w:p w14:paraId="54BD1173" w14:textId="2E06FCC6" w:rsidR="009939CD" w:rsidRPr="00DB0C84" w:rsidRDefault="008B250E" w:rsidP="00DB0C84">
            <w:r w:rsidRPr="008B250E">
              <w:rPr>
                <w:b/>
                <w:bCs w:val="0"/>
                <w:color w:val="230859"/>
                <w:sz w:val="22"/>
                <w:szCs w:val="22"/>
              </w:rPr>
              <w:t xml:space="preserve">Question 6: </w:t>
            </w:r>
            <w:r w:rsidRPr="008B250E">
              <w:rPr>
                <w:color w:val="230859"/>
                <w:sz w:val="22"/>
                <w:szCs w:val="22"/>
              </w:rPr>
              <w:t>Tell us about the track record of partners involved in the project – including similar projects you have delivered in the past and your commitment to ELT digital innovation. If your idea engages with children or vulnerable adults, please tell us about your experience of working with those groups.</w:t>
            </w:r>
            <w:r w:rsidRPr="008B250E">
              <w:rPr>
                <w:color w:val="230859"/>
                <w:sz w:val="22"/>
                <w:szCs w:val="22"/>
              </w:rPr>
              <w:br/>
            </w:r>
            <w:r>
              <w:rPr>
                <w:color w:val="230859"/>
                <w:sz w:val="22"/>
                <w:szCs w:val="22"/>
              </w:rPr>
              <w:t xml:space="preserve">Word limit: </w:t>
            </w:r>
            <w:r w:rsidRPr="008B250E">
              <w:rPr>
                <w:color w:val="230859"/>
                <w:sz w:val="22"/>
                <w:szCs w:val="22"/>
              </w:rPr>
              <w:t xml:space="preserve">250 </w:t>
            </w:r>
            <w:r>
              <w:rPr>
                <w:color w:val="230859"/>
                <w:sz w:val="22"/>
                <w:szCs w:val="22"/>
              </w:rPr>
              <w:t>per</w:t>
            </w:r>
            <w:r w:rsidRPr="008B250E">
              <w:rPr>
                <w:color w:val="230859"/>
                <w:sz w:val="22"/>
                <w:szCs w:val="22"/>
              </w:rPr>
              <w:t xml:space="preserve"> partner</w:t>
            </w:r>
          </w:p>
        </w:tc>
      </w:tr>
      <w:tr w:rsidR="00276C73" w:rsidRPr="00DB0C84" w14:paraId="7D38133E" w14:textId="77777777" w:rsidTr="006E7A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DCFF"/>
              <w:left w:val="single" w:sz="6" w:space="0" w:color="00DCFF"/>
              <w:bottom w:val="single" w:sz="6" w:space="0" w:color="00DCFF"/>
              <w:right w:val="single" w:sz="6" w:space="0" w:color="00DCFF"/>
            </w:tcBorders>
            <w:shd w:val="clear" w:color="auto" w:fill="auto"/>
          </w:tcPr>
          <w:p w14:paraId="22EA0E5C" w14:textId="77777777" w:rsidR="00276C73" w:rsidRDefault="00276C73" w:rsidP="00DB0C84">
            <w:pPr>
              <w:rPr>
                <w:b/>
                <w:color w:val="230859"/>
                <w:sz w:val="22"/>
                <w:szCs w:val="22"/>
              </w:rPr>
            </w:pPr>
          </w:p>
          <w:p w14:paraId="0ABE8E51" w14:textId="77777777" w:rsidR="007C35AE" w:rsidRDefault="007C35AE" w:rsidP="00DB0C84">
            <w:pPr>
              <w:rPr>
                <w:b/>
                <w:color w:val="230859"/>
                <w:sz w:val="22"/>
                <w:szCs w:val="22"/>
              </w:rPr>
            </w:pPr>
          </w:p>
          <w:p w14:paraId="32E2B1CC" w14:textId="77777777" w:rsidR="007C35AE" w:rsidRDefault="007C35AE" w:rsidP="00DB0C84">
            <w:pPr>
              <w:rPr>
                <w:b/>
                <w:color w:val="230859"/>
                <w:sz w:val="22"/>
                <w:szCs w:val="22"/>
              </w:rPr>
            </w:pPr>
          </w:p>
          <w:p w14:paraId="4C57CA61" w14:textId="77777777" w:rsidR="007C35AE" w:rsidRDefault="007C35AE" w:rsidP="00DB0C84">
            <w:pPr>
              <w:rPr>
                <w:b/>
                <w:color w:val="230859"/>
                <w:sz w:val="22"/>
                <w:szCs w:val="22"/>
              </w:rPr>
            </w:pPr>
          </w:p>
          <w:p w14:paraId="7BFDDF59" w14:textId="77777777" w:rsidR="007C35AE" w:rsidRDefault="007C35AE" w:rsidP="00DB0C84">
            <w:pPr>
              <w:rPr>
                <w:b/>
                <w:color w:val="230859"/>
                <w:sz w:val="22"/>
                <w:szCs w:val="22"/>
              </w:rPr>
            </w:pPr>
          </w:p>
          <w:p w14:paraId="0481F920" w14:textId="77777777" w:rsidR="007C35AE" w:rsidRDefault="007C35AE" w:rsidP="00DB0C84">
            <w:pPr>
              <w:rPr>
                <w:b/>
                <w:color w:val="230859"/>
                <w:sz w:val="22"/>
                <w:szCs w:val="22"/>
              </w:rPr>
            </w:pPr>
          </w:p>
          <w:p w14:paraId="4F07BC8A" w14:textId="77777777" w:rsidR="007C35AE" w:rsidRDefault="007C35AE" w:rsidP="00DB0C84">
            <w:pPr>
              <w:rPr>
                <w:b/>
                <w:color w:val="230859"/>
                <w:sz w:val="22"/>
                <w:szCs w:val="22"/>
              </w:rPr>
            </w:pPr>
          </w:p>
          <w:p w14:paraId="7842DDE0" w14:textId="77777777" w:rsidR="007C35AE" w:rsidRDefault="007C35AE" w:rsidP="00DB0C84">
            <w:pPr>
              <w:rPr>
                <w:b/>
                <w:color w:val="230859"/>
                <w:sz w:val="22"/>
                <w:szCs w:val="22"/>
              </w:rPr>
            </w:pPr>
          </w:p>
          <w:p w14:paraId="0F31090E" w14:textId="77777777" w:rsidR="007C35AE" w:rsidRDefault="007C35AE" w:rsidP="00DB0C84">
            <w:pPr>
              <w:rPr>
                <w:b/>
                <w:color w:val="230859"/>
                <w:sz w:val="22"/>
                <w:szCs w:val="22"/>
              </w:rPr>
            </w:pPr>
          </w:p>
          <w:p w14:paraId="7854857A" w14:textId="77777777" w:rsidR="007C35AE" w:rsidRDefault="007C35AE" w:rsidP="00DB0C84">
            <w:pPr>
              <w:rPr>
                <w:b/>
                <w:color w:val="230859"/>
                <w:sz w:val="22"/>
                <w:szCs w:val="22"/>
              </w:rPr>
            </w:pPr>
          </w:p>
          <w:p w14:paraId="31FE4691" w14:textId="77777777" w:rsidR="007C35AE" w:rsidRDefault="007C35AE" w:rsidP="00DB0C84">
            <w:pPr>
              <w:rPr>
                <w:b/>
                <w:color w:val="230859"/>
                <w:sz w:val="22"/>
                <w:szCs w:val="22"/>
              </w:rPr>
            </w:pPr>
          </w:p>
          <w:p w14:paraId="4DB06B7A" w14:textId="77777777" w:rsidR="007C35AE" w:rsidRDefault="007C35AE" w:rsidP="00DB0C84">
            <w:pPr>
              <w:rPr>
                <w:b/>
                <w:color w:val="230859"/>
                <w:sz w:val="22"/>
                <w:szCs w:val="22"/>
              </w:rPr>
            </w:pPr>
          </w:p>
          <w:p w14:paraId="7E28C5C5" w14:textId="02E6073D" w:rsidR="007C35AE" w:rsidRPr="008B250E" w:rsidRDefault="007C35AE" w:rsidP="00DB0C84">
            <w:pPr>
              <w:rPr>
                <w:b/>
                <w:bCs w:val="0"/>
                <w:color w:val="230859"/>
                <w:sz w:val="22"/>
                <w:szCs w:val="22"/>
              </w:rPr>
            </w:pPr>
          </w:p>
        </w:tc>
      </w:tr>
    </w:tbl>
    <w:p w14:paraId="4103CC83" w14:textId="6DBD1921" w:rsidR="000004D7" w:rsidRDefault="007C700F" w:rsidP="008B1A0A">
      <w:pPr>
        <w:pStyle w:val="HeadingC"/>
      </w:pPr>
      <w:r>
        <w:lastRenderedPageBreak/>
        <w:t xml:space="preserve">Section 4: </w:t>
      </w:r>
      <w:r w:rsidR="004A5862" w:rsidRPr="004A5862">
        <w:t>Risk Management, Monitoring and Evaluation</w:t>
      </w:r>
    </w:p>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2307"/>
        <w:gridCol w:w="2627"/>
        <w:gridCol w:w="5256"/>
      </w:tblGrid>
      <w:tr w:rsidR="000C5F2A" w:rsidRPr="000C5F2A" w14:paraId="3D62591D" w14:textId="77777777" w:rsidTr="006E7A3F">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132"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D88A71D" w14:textId="77777777" w:rsidR="000C5F2A" w:rsidRPr="003B1EB1" w:rsidRDefault="000C5F2A" w:rsidP="00773916">
            <w:pPr>
              <w:spacing w:after="0" w:line="240" w:lineRule="auto"/>
              <w:rPr>
                <w:bCs w:val="0"/>
                <w:color w:val="230859"/>
                <w:sz w:val="22"/>
                <w:szCs w:val="22"/>
              </w:rPr>
            </w:pPr>
            <w:r w:rsidRPr="003B1EB1">
              <w:rPr>
                <w:bCs w:val="0"/>
                <w:color w:val="230859"/>
                <w:sz w:val="22"/>
                <w:szCs w:val="22"/>
              </w:rPr>
              <w:t>Risks</w:t>
            </w:r>
          </w:p>
          <w:p w14:paraId="7E80078E" w14:textId="77777777" w:rsidR="000C5F2A" w:rsidRPr="000C5F2A" w:rsidRDefault="000C5F2A" w:rsidP="00773916">
            <w:pPr>
              <w:spacing w:after="0" w:line="240" w:lineRule="auto"/>
              <w:rPr>
                <w:b w:val="0"/>
                <w:color w:val="230859"/>
                <w:sz w:val="22"/>
                <w:szCs w:val="22"/>
              </w:rPr>
            </w:pPr>
            <w:r w:rsidRPr="000C5F2A">
              <w:rPr>
                <w:b w:val="0"/>
                <w:color w:val="230859"/>
                <w:sz w:val="22"/>
                <w:szCs w:val="22"/>
              </w:rPr>
              <w:t>What are the key risks in implementing this project and how are you going to manage them?</w:t>
            </w:r>
          </w:p>
          <w:p w14:paraId="10AED4E4" w14:textId="77777777" w:rsidR="000C5F2A" w:rsidRPr="000C5F2A" w:rsidRDefault="000C5F2A" w:rsidP="00773916">
            <w:pPr>
              <w:spacing w:after="0" w:line="240" w:lineRule="auto"/>
              <w:rPr>
                <w:b w:val="0"/>
                <w:color w:val="230859"/>
                <w:sz w:val="22"/>
                <w:szCs w:val="22"/>
              </w:rPr>
            </w:pPr>
            <w:r w:rsidRPr="000C5F2A">
              <w:rPr>
                <w:b w:val="0"/>
                <w:color w:val="230859"/>
                <w:sz w:val="22"/>
                <w:szCs w:val="22"/>
              </w:rPr>
              <w:t>(Add more lines if needed)</w:t>
            </w:r>
          </w:p>
        </w:tc>
        <w:tc>
          <w:tcPr>
            <w:tcW w:w="1289" w:type="pct"/>
            <w:hideMark/>
          </w:tcPr>
          <w:p w14:paraId="1E29DD83" w14:textId="77777777" w:rsidR="000C5F2A" w:rsidRPr="003B1EB1" w:rsidRDefault="000C5F2A" w:rsidP="00773916">
            <w:pPr>
              <w:spacing w:after="0" w:line="240" w:lineRule="auto"/>
              <w:cnfStyle w:val="100000000000" w:firstRow="1" w:lastRow="0" w:firstColumn="0" w:lastColumn="0" w:oddVBand="0" w:evenVBand="0" w:oddHBand="0" w:evenHBand="0" w:firstRowFirstColumn="0" w:firstRowLastColumn="0" w:lastRowFirstColumn="0" w:lastRowLastColumn="0"/>
              <w:rPr>
                <w:bCs w:val="0"/>
                <w:color w:val="230859"/>
                <w:sz w:val="22"/>
                <w:szCs w:val="22"/>
              </w:rPr>
            </w:pPr>
            <w:r w:rsidRPr="003B1EB1">
              <w:rPr>
                <w:bCs w:val="0"/>
                <w:color w:val="230859"/>
                <w:sz w:val="22"/>
                <w:szCs w:val="22"/>
              </w:rPr>
              <w:t>Risk</w:t>
            </w:r>
          </w:p>
        </w:tc>
        <w:tc>
          <w:tcPr>
            <w:tcW w:w="2579" w:type="pct"/>
            <w:hideMark/>
          </w:tcPr>
          <w:p w14:paraId="4723A449" w14:textId="77777777" w:rsidR="000C5F2A" w:rsidRPr="003B1EB1" w:rsidRDefault="000C5F2A" w:rsidP="00773916">
            <w:pPr>
              <w:spacing w:after="0" w:line="240" w:lineRule="auto"/>
              <w:cnfStyle w:val="100000000000" w:firstRow="1" w:lastRow="0" w:firstColumn="0" w:lastColumn="0" w:oddVBand="0" w:evenVBand="0" w:oddHBand="0" w:evenHBand="0" w:firstRowFirstColumn="0" w:firstRowLastColumn="0" w:lastRowFirstColumn="0" w:lastRowLastColumn="0"/>
              <w:rPr>
                <w:bCs w:val="0"/>
                <w:color w:val="230859"/>
                <w:sz w:val="22"/>
                <w:szCs w:val="22"/>
              </w:rPr>
            </w:pPr>
            <w:r w:rsidRPr="003B1EB1">
              <w:rPr>
                <w:bCs w:val="0"/>
                <w:color w:val="230859"/>
                <w:sz w:val="22"/>
                <w:szCs w:val="22"/>
              </w:rPr>
              <w:t>Management</w:t>
            </w:r>
          </w:p>
        </w:tc>
      </w:tr>
      <w:tr w:rsidR="000C5F2A" w:rsidRPr="000C5F2A" w14:paraId="1B1F837B" w14:textId="77777777" w:rsidTr="006E7A3F">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13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1018A27" w14:textId="77777777" w:rsidR="000C5F2A" w:rsidRPr="000C5F2A" w:rsidRDefault="000C5F2A" w:rsidP="00773916">
            <w:pPr>
              <w:spacing w:after="0" w:line="240" w:lineRule="auto"/>
              <w:rPr>
                <w:color w:val="230859"/>
                <w:sz w:val="22"/>
                <w:szCs w:val="22"/>
              </w:rPr>
            </w:pPr>
          </w:p>
        </w:tc>
        <w:tc>
          <w:tcPr>
            <w:tcW w:w="12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1D9AC3" w14:textId="77777777" w:rsidR="000C5F2A" w:rsidRPr="000C5F2A" w:rsidRDefault="000C5F2A" w:rsidP="00773916">
            <w:pPr>
              <w:spacing w:after="0" w:line="240" w:lineRule="auto"/>
              <w:cnfStyle w:val="000000100000" w:firstRow="0" w:lastRow="0" w:firstColumn="0" w:lastColumn="0" w:oddVBand="0" w:evenVBand="0" w:oddHBand="1" w:evenHBand="0" w:firstRowFirstColumn="0" w:firstRowLastColumn="0" w:lastRowFirstColumn="0" w:lastRowLastColumn="0"/>
              <w:rPr>
                <w:bCs/>
                <w:color w:val="230859"/>
                <w:sz w:val="22"/>
                <w:szCs w:val="22"/>
              </w:rPr>
            </w:pPr>
          </w:p>
        </w:tc>
        <w:tc>
          <w:tcPr>
            <w:tcW w:w="25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C70535" w14:textId="77777777" w:rsidR="000C5F2A" w:rsidRPr="000C5F2A" w:rsidRDefault="000C5F2A" w:rsidP="00773916">
            <w:pPr>
              <w:spacing w:after="0" w:line="240" w:lineRule="auto"/>
              <w:cnfStyle w:val="000000100000" w:firstRow="0" w:lastRow="0" w:firstColumn="0" w:lastColumn="0" w:oddVBand="0" w:evenVBand="0" w:oddHBand="1" w:evenHBand="0" w:firstRowFirstColumn="0" w:firstRowLastColumn="0" w:lastRowFirstColumn="0" w:lastRowLastColumn="0"/>
              <w:rPr>
                <w:bCs/>
                <w:color w:val="230859"/>
                <w:sz w:val="22"/>
                <w:szCs w:val="22"/>
              </w:rPr>
            </w:pPr>
          </w:p>
        </w:tc>
      </w:tr>
      <w:tr w:rsidR="000C5F2A" w:rsidRPr="000C5F2A" w14:paraId="4A8C098A" w14:textId="77777777" w:rsidTr="006E7A3F">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13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303D0E0" w14:textId="77777777" w:rsidR="000C5F2A" w:rsidRPr="000C5F2A" w:rsidRDefault="000C5F2A" w:rsidP="00773916">
            <w:pPr>
              <w:spacing w:after="0" w:line="240" w:lineRule="auto"/>
              <w:rPr>
                <w:color w:val="230859"/>
                <w:sz w:val="22"/>
                <w:szCs w:val="22"/>
              </w:rPr>
            </w:pPr>
          </w:p>
        </w:tc>
        <w:tc>
          <w:tcPr>
            <w:tcW w:w="12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70F2A2" w14:textId="77777777" w:rsidR="000C5F2A" w:rsidRPr="000C5F2A" w:rsidRDefault="000C5F2A" w:rsidP="00773916">
            <w:pPr>
              <w:spacing w:after="0" w:line="240" w:lineRule="auto"/>
              <w:cnfStyle w:val="000000010000" w:firstRow="0" w:lastRow="0" w:firstColumn="0" w:lastColumn="0" w:oddVBand="0" w:evenVBand="0" w:oddHBand="0" w:evenHBand="1" w:firstRowFirstColumn="0" w:firstRowLastColumn="0" w:lastRowFirstColumn="0" w:lastRowLastColumn="0"/>
              <w:rPr>
                <w:bCs/>
                <w:color w:val="230859"/>
                <w:sz w:val="22"/>
                <w:szCs w:val="22"/>
              </w:rPr>
            </w:pPr>
          </w:p>
        </w:tc>
        <w:tc>
          <w:tcPr>
            <w:tcW w:w="25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191D75" w14:textId="77777777" w:rsidR="000C5F2A" w:rsidRPr="000C5F2A" w:rsidRDefault="000C5F2A" w:rsidP="00773916">
            <w:pPr>
              <w:spacing w:after="0" w:line="240" w:lineRule="auto"/>
              <w:cnfStyle w:val="000000010000" w:firstRow="0" w:lastRow="0" w:firstColumn="0" w:lastColumn="0" w:oddVBand="0" w:evenVBand="0" w:oddHBand="0" w:evenHBand="1" w:firstRowFirstColumn="0" w:firstRowLastColumn="0" w:lastRowFirstColumn="0" w:lastRowLastColumn="0"/>
              <w:rPr>
                <w:bCs/>
                <w:color w:val="230859"/>
                <w:sz w:val="22"/>
                <w:szCs w:val="22"/>
              </w:rPr>
            </w:pPr>
          </w:p>
        </w:tc>
      </w:tr>
      <w:tr w:rsidR="000C5F2A" w:rsidRPr="000C5F2A" w14:paraId="0E72E340" w14:textId="77777777" w:rsidTr="006E7A3F">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13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956CC85" w14:textId="77777777" w:rsidR="000C5F2A" w:rsidRPr="000C5F2A" w:rsidRDefault="000C5F2A" w:rsidP="00773916">
            <w:pPr>
              <w:spacing w:after="0" w:line="240" w:lineRule="auto"/>
              <w:rPr>
                <w:color w:val="230859"/>
                <w:sz w:val="22"/>
                <w:szCs w:val="22"/>
              </w:rPr>
            </w:pPr>
          </w:p>
        </w:tc>
        <w:tc>
          <w:tcPr>
            <w:tcW w:w="12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F0FEE8" w14:textId="77777777" w:rsidR="000C5F2A" w:rsidRPr="000C5F2A" w:rsidRDefault="000C5F2A" w:rsidP="00773916">
            <w:pPr>
              <w:spacing w:after="0" w:line="240" w:lineRule="auto"/>
              <w:cnfStyle w:val="000000100000" w:firstRow="0" w:lastRow="0" w:firstColumn="0" w:lastColumn="0" w:oddVBand="0" w:evenVBand="0" w:oddHBand="1" w:evenHBand="0" w:firstRowFirstColumn="0" w:firstRowLastColumn="0" w:lastRowFirstColumn="0" w:lastRowLastColumn="0"/>
              <w:rPr>
                <w:bCs/>
                <w:color w:val="230859"/>
                <w:sz w:val="22"/>
                <w:szCs w:val="22"/>
              </w:rPr>
            </w:pPr>
          </w:p>
        </w:tc>
        <w:tc>
          <w:tcPr>
            <w:tcW w:w="25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6FD608" w14:textId="77777777" w:rsidR="000C5F2A" w:rsidRPr="000C5F2A" w:rsidRDefault="000C5F2A" w:rsidP="00773916">
            <w:pPr>
              <w:spacing w:after="0" w:line="240" w:lineRule="auto"/>
              <w:cnfStyle w:val="000000100000" w:firstRow="0" w:lastRow="0" w:firstColumn="0" w:lastColumn="0" w:oddVBand="0" w:evenVBand="0" w:oddHBand="1" w:evenHBand="0" w:firstRowFirstColumn="0" w:firstRowLastColumn="0" w:lastRowFirstColumn="0" w:lastRowLastColumn="0"/>
              <w:rPr>
                <w:bCs/>
                <w:color w:val="230859"/>
                <w:sz w:val="22"/>
                <w:szCs w:val="22"/>
              </w:rPr>
            </w:pPr>
          </w:p>
        </w:tc>
      </w:tr>
      <w:tr w:rsidR="000C5F2A" w:rsidRPr="000C5F2A" w14:paraId="3271C74B" w14:textId="77777777" w:rsidTr="006E7A3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32"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884C8C4" w14:textId="77777777" w:rsidR="000C5F2A" w:rsidRPr="003B1EB1" w:rsidRDefault="000C5F2A" w:rsidP="00773916">
            <w:pPr>
              <w:spacing w:after="0" w:line="240" w:lineRule="auto"/>
              <w:rPr>
                <w:b/>
                <w:bCs w:val="0"/>
                <w:color w:val="230859"/>
                <w:sz w:val="22"/>
                <w:szCs w:val="22"/>
              </w:rPr>
            </w:pPr>
            <w:r w:rsidRPr="003B1EB1">
              <w:rPr>
                <w:b/>
                <w:bCs w:val="0"/>
                <w:color w:val="230859"/>
                <w:sz w:val="22"/>
                <w:szCs w:val="22"/>
              </w:rPr>
              <w:t>Monitoring and evaluation</w:t>
            </w:r>
          </w:p>
          <w:p w14:paraId="74623B3F" w14:textId="77777777" w:rsidR="003B1EB1" w:rsidRDefault="000C5F2A" w:rsidP="00773916">
            <w:pPr>
              <w:spacing w:after="0" w:line="240" w:lineRule="auto"/>
              <w:rPr>
                <w:bCs w:val="0"/>
                <w:color w:val="230859"/>
                <w:sz w:val="22"/>
                <w:szCs w:val="22"/>
              </w:rPr>
            </w:pPr>
            <w:r w:rsidRPr="000C5F2A">
              <w:rPr>
                <w:color w:val="230859"/>
                <w:sz w:val="22"/>
                <w:szCs w:val="22"/>
              </w:rPr>
              <w:t xml:space="preserve">What are your key performance indicators (KPIs) and project milestones? </w:t>
            </w:r>
          </w:p>
          <w:p w14:paraId="49170216" w14:textId="18D6680B" w:rsidR="000C5F2A" w:rsidRPr="000C5F2A" w:rsidRDefault="000C5F2A" w:rsidP="00773916">
            <w:pPr>
              <w:spacing w:after="0" w:line="240" w:lineRule="auto"/>
              <w:rPr>
                <w:color w:val="230859"/>
                <w:sz w:val="22"/>
                <w:szCs w:val="22"/>
              </w:rPr>
            </w:pPr>
            <w:r w:rsidRPr="000C5F2A">
              <w:rPr>
                <w:color w:val="230859"/>
                <w:sz w:val="22"/>
                <w:szCs w:val="22"/>
              </w:rPr>
              <w:t xml:space="preserve">How will the project be monitored and evaluated against those KPIs and milestones? </w:t>
            </w:r>
          </w:p>
        </w:tc>
        <w:tc>
          <w:tcPr>
            <w:tcW w:w="3868"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B7DBA3" w14:textId="77777777" w:rsidR="000C5F2A" w:rsidRPr="000C5F2A" w:rsidRDefault="000C5F2A" w:rsidP="00773916">
            <w:pPr>
              <w:spacing w:after="0" w:line="240" w:lineRule="auto"/>
              <w:cnfStyle w:val="000000010000" w:firstRow="0" w:lastRow="0" w:firstColumn="0" w:lastColumn="0" w:oddVBand="0" w:evenVBand="0" w:oddHBand="0" w:evenHBand="1" w:firstRowFirstColumn="0" w:firstRowLastColumn="0" w:lastRowFirstColumn="0" w:lastRowLastColumn="0"/>
              <w:rPr>
                <w:bCs/>
                <w:color w:val="230859"/>
                <w:sz w:val="22"/>
                <w:szCs w:val="22"/>
              </w:rPr>
            </w:pPr>
          </w:p>
        </w:tc>
      </w:tr>
    </w:tbl>
    <w:p w14:paraId="54200F15" w14:textId="77777777" w:rsidR="00BB77D5" w:rsidRDefault="00BB77D5" w:rsidP="00924E0D">
      <w:pPr>
        <w:autoSpaceDE w:val="0"/>
        <w:autoSpaceDN w:val="0"/>
        <w:adjustRightInd w:val="0"/>
        <w:spacing w:after="0" w:line="240" w:lineRule="auto"/>
        <w:ind w:left="360"/>
      </w:pPr>
    </w:p>
    <w:p w14:paraId="47E0B327" w14:textId="77777777" w:rsidR="00FC7991" w:rsidRDefault="00FC7991">
      <w:pPr>
        <w:spacing w:after="0" w:line="240" w:lineRule="auto"/>
        <w:rPr>
          <w:rFonts w:eastAsia="BritishCouncilSans-Regular" w:cs="BritishCouncilSans-Regular"/>
          <w:b/>
          <w:color w:val="230859"/>
          <w:sz w:val="28"/>
        </w:rPr>
      </w:pPr>
      <w:r>
        <w:br w:type="page"/>
      </w:r>
    </w:p>
    <w:p w14:paraId="5BF72338" w14:textId="698418EF" w:rsidR="00613CD2" w:rsidRDefault="00613CD2" w:rsidP="008B1A0A">
      <w:pPr>
        <w:pStyle w:val="HeadingC"/>
      </w:pPr>
      <w:r>
        <w:lastRenderedPageBreak/>
        <w:t xml:space="preserve">Section 5: </w:t>
      </w:r>
      <w:r w:rsidR="004C277B">
        <w:t>Implementation and budget</w:t>
      </w:r>
    </w:p>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10190"/>
      </w:tblGrid>
      <w:tr w:rsidR="00383665" w:rsidRPr="00DB0C84" w14:paraId="03CA2A24" w14:textId="77777777" w:rsidTr="00406A2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1ADE3B8" w14:textId="77777777" w:rsidR="00AF7D3D" w:rsidRPr="00C922D6" w:rsidRDefault="00AF7D3D" w:rsidP="00AF7D3D">
            <w:pPr>
              <w:autoSpaceDE w:val="0"/>
              <w:autoSpaceDN w:val="0"/>
              <w:adjustRightInd w:val="0"/>
              <w:spacing w:after="0" w:line="240" w:lineRule="auto"/>
              <w:rPr>
                <w:b w:val="0"/>
                <w:color w:val="230859"/>
                <w:sz w:val="22"/>
                <w:szCs w:val="22"/>
              </w:rPr>
            </w:pPr>
            <w:r w:rsidRPr="00AF7D3D">
              <w:rPr>
                <w:bCs w:val="0"/>
                <w:color w:val="230859"/>
                <w:sz w:val="22"/>
                <w:szCs w:val="22"/>
              </w:rPr>
              <w:t xml:space="preserve">Question 1: </w:t>
            </w:r>
            <w:r w:rsidRPr="00C922D6">
              <w:rPr>
                <w:b w:val="0"/>
                <w:color w:val="230859"/>
                <w:sz w:val="22"/>
                <w:szCs w:val="22"/>
              </w:rPr>
              <w:t>How much are you requesting from this Open Call?</w:t>
            </w:r>
          </w:p>
          <w:p w14:paraId="3A283C18" w14:textId="77777777" w:rsidR="0002040C" w:rsidRDefault="0002040C" w:rsidP="00AF7D3D">
            <w:pPr>
              <w:rPr>
                <w:bCs w:val="0"/>
                <w:color w:val="230859"/>
                <w:sz w:val="22"/>
                <w:szCs w:val="22"/>
              </w:rPr>
            </w:pPr>
          </w:p>
          <w:p w14:paraId="7A11467D" w14:textId="652AE88C" w:rsidR="00383665" w:rsidRPr="00DB0C84" w:rsidRDefault="00AF7D3D" w:rsidP="00AF7D3D">
            <w:r w:rsidRPr="00C922D6">
              <w:rPr>
                <w:b w:val="0"/>
                <w:color w:val="230859"/>
                <w:sz w:val="22"/>
                <w:szCs w:val="22"/>
              </w:rPr>
              <w:t>Please indicate amount in numerical figures and GBP (£). The minimum budget is £2</w:t>
            </w:r>
            <w:r w:rsidR="00ED3B7C" w:rsidRPr="00C922D6">
              <w:rPr>
                <w:b w:val="0"/>
                <w:color w:val="230859"/>
                <w:sz w:val="22"/>
                <w:szCs w:val="22"/>
              </w:rPr>
              <w:t>0</w:t>
            </w:r>
            <w:r w:rsidRPr="00C922D6">
              <w:rPr>
                <w:b w:val="0"/>
                <w:color w:val="230859"/>
                <w:sz w:val="22"/>
                <w:szCs w:val="22"/>
              </w:rPr>
              <w:t>,000 and the maximum budget is £</w:t>
            </w:r>
            <w:r w:rsidR="00ED3B7C" w:rsidRPr="00C922D6">
              <w:rPr>
                <w:b w:val="0"/>
                <w:color w:val="230859"/>
                <w:sz w:val="22"/>
                <w:szCs w:val="22"/>
              </w:rPr>
              <w:t>25</w:t>
            </w:r>
            <w:r w:rsidRPr="00C922D6">
              <w:rPr>
                <w:b w:val="0"/>
                <w:color w:val="230859"/>
                <w:sz w:val="22"/>
                <w:szCs w:val="22"/>
              </w:rPr>
              <w:t>,000. Please note this is a grant and therefore does not include VAT.</w:t>
            </w:r>
          </w:p>
        </w:tc>
      </w:tr>
      <w:tr w:rsidR="00383665" w:rsidRPr="00DB0C84" w14:paraId="7A1A6FEA" w14:textId="77777777" w:rsidTr="00406A2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DBF5CF3" w14:textId="77777777" w:rsidR="00383665" w:rsidRDefault="00383665" w:rsidP="00773916">
            <w:pPr>
              <w:rPr>
                <w:bCs w:val="0"/>
              </w:rPr>
            </w:pPr>
          </w:p>
          <w:p w14:paraId="23F7F262" w14:textId="77777777" w:rsidR="00383665" w:rsidRPr="00DB0C84" w:rsidRDefault="00383665" w:rsidP="00773916"/>
        </w:tc>
      </w:tr>
      <w:tr w:rsidR="00E337E8" w:rsidRPr="00DB0C84" w14:paraId="245A8611" w14:textId="77777777" w:rsidTr="00406A2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6E0D90C" w14:textId="2EB4A7CB" w:rsidR="00814C72" w:rsidRDefault="002641BC" w:rsidP="002641BC">
            <w:pPr>
              <w:pStyle w:val="Quote"/>
              <w:spacing w:after="0"/>
              <w:ind w:left="0"/>
              <w:rPr>
                <w:bCs w:val="0"/>
                <w:i w:val="0"/>
                <w:iCs w:val="0"/>
                <w:sz w:val="22"/>
                <w:szCs w:val="22"/>
              </w:rPr>
            </w:pPr>
            <w:r w:rsidRPr="00C922D6">
              <w:rPr>
                <w:b/>
                <w:bCs w:val="0"/>
                <w:i w:val="0"/>
                <w:iCs w:val="0"/>
                <w:sz w:val="22"/>
                <w:szCs w:val="22"/>
              </w:rPr>
              <w:t>Question 2:</w:t>
            </w:r>
            <w:r w:rsidRPr="00C922D6">
              <w:rPr>
                <w:i w:val="0"/>
                <w:iCs w:val="0"/>
                <w:sz w:val="22"/>
                <w:szCs w:val="22"/>
              </w:rPr>
              <w:t xml:space="preserve"> Please complete the </w:t>
            </w:r>
            <w:r w:rsidR="008209DC">
              <w:rPr>
                <w:i w:val="0"/>
                <w:iCs w:val="0"/>
                <w:sz w:val="22"/>
                <w:szCs w:val="22"/>
              </w:rPr>
              <w:t>I</w:t>
            </w:r>
            <w:r w:rsidRPr="00C922D6">
              <w:rPr>
                <w:i w:val="0"/>
                <w:iCs w:val="0"/>
                <w:sz w:val="22"/>
                <w:szCs w:val="22"/>
              </w:rPr>
              <w:t xml:space="preserve">mplementation </w:t>
            </w:r>
            <w:r w:rsidR="008209DC">
              <w:rPr>
                <w:i w:val="0"/>
                <w:iCs w:val="0"/>
                <w:sz w:val="22"/>
                <w:szCs w:val="22"/>
              </w:rPr>
              <w:t>P</w:t>
            </w:r>
            <w:r w:rsidRPr="00C922D6">
              <w:rPr>
                <w:i w:val="0"/>
                <w:iCs w:val="0"/>
                <w:sz w:val="22"/>
                <w:szCs w:val="22"/>
              </w:rPr>
              <w:t xml:space="preserve">lan </w:t>
            </w:r>
            <w:r w:rsidR="00C922D6" w:rsidRPr="00C922D6">
              <w:rPr>
                <w:i w:val="0"/>
                <w:iCs w:val="0"/>
                <w:sz w:val="22"/>
                <w:szCs w:val="22"/>
              </w:rPr>
              <w:t xml:space="preserve">(A.) </w:t>
            </w:r>
            <w:r w:rsidR="00814C72">
              <w:rPr>
                <w:i w:val="0"/>
                <w:iCs w:val="0"/>
                <w:sz w:val="22"/>
                <w:szCs w:val="22"/>
              </w:rPr>
              <w:t xml:space="preserve">below </w:t>
            </w:r>
            <w:r w:rsidRPr="00C922D6">
              <w:rPr>
                <w:i w:val="0"/>
                <w:iCs w:val="0"/>
                <w:sz w:val="22"/>
                <w:szCs w:val="22"/>
              </w:rPr>
              <w:t xml:space="preserve">and </w:t>
            </w:r>
            <w:r w:rsidR="008209DC">
              <w:rPr>
                <w:i w:val="0"/>
                <w:iCs w:val="0"/>
                <w:sz w:val="22"/>
                <w:szCs w:val="22"/>
              </w:rPr>
              <w:t>B</w:t>
            </w:r>
            <w:r w:rsidRPr="00C922D6">
              <w:rPr>
                <w:i w:val="0"/>
                <w:iCs w:val="0"/>
                <w:sz w:val="22"/>
                <w:szCs w:val="22"/>
              </w:rPr>
              <w:t xml:space="preserve">udget </w:t>
            </w:r>
            <w:r w:rsidR="008209DC">
              <w:rPr>
                <w:i w:val="0"/>
                <w:iCs w:val="0"/>
                <w:sz w:val="22"/>
                <w:szCs w:val="22"/>
              </w:rPr>
              <w:t>Form</w:t>
            </w:r>
            <w:r w:rsidR="00404505">
              <w:rPr>
                <w:rStyle w:val="FootnoteReference"/>
                <w:i w:val="0"/>
                <w:iCs w:val="0"/>
                <w:sz w:val="22"/>
                <w:szCs w:val="22"/>
              </w:rPr>
              <w:footnoteReference w:id="2"/>
            </w:r>
            <w:r w:rsidRPr="00C922D6">
              <w:rPr>
                <w:i w:val="0"/>
                <w:iCs w:val="0"/>
                <w:sz w:val="22"/>
                <w:szCs w:val="22"/>
              </w:rPr>
              <w:t xml:space="preserve"> </w:t>
            </w:r>
            <w:r w:rsidR="00C922D6" w:rsidRPr="00C922D6">
              <w:rPr>
                <w:i w:val="0"/>
                <w:iCs w:val="0"/>
                <w:sz w:val="22"/>
                <w:szCs w:val="22"/>
              </w:rPr>
              <w:t>(</w:t>
            </w:r>
            <w:r w:rsidR="00C26B93">
              <w:rPr>
                <w:i w:val="0"/>
                <w:iCs w:val="0"/>
                <w:sz w:val="22"/>
                <w:szCs w:val="22"/>
              </w:rPr>
              <w:t xml:space="preserve">MS Excel </w:t>
            </w:r>
            <w:r w:rsidR="00814C72">
              <w:rPr>
                <w:i w:val="0"/>
                <w:iCs w:val="0"/>
                <w:sz w:val="22"/>
                <w:szCs w:val="22"/>
              </w:rPr>
              <w:t>included as a download</w:t>
            </w:r>
            <w:r w:rsidR="00C922D6" w:rsidRPr="00C922D6">
              <w:rPr>
                <w:i w:val="0"/>
                <w:iCs w:val="0"/>
                <w:sz w:val="22"/>
                <w:szCs w:val="22"/>
              </w:rPr>
              <w:t>)</w:t>
            </w:r>
            <w:r w:rsidR="008209DC">
              <w:rPr>
                <w:i w:val="0"/>
                <w:iCs w:val="0"/>
                <w:sz w:val="22"/>
                <w:szCs w:val="22"/>
              </w:rPr>
              <w:t>.</w:t>
            </w:r>
            <w:r w:rsidR="00C922D6" w:rsidRPr="00C922D6">
              <w:rPr>
                <w:i w:val="0"/>
                <w:iCs w:val="0"/>
                <w:sz w:val="22"/>
                <w:szCs w:val="22"/>
              </w:rPr>
              <w:t xml:space="preserve"> </w:t>
            </w:r>
            <w:r w:rsidR="00E50835" w:rsidRPr="00E50835">
              <w:rPr>
                <w:i w:val="0"/>
                <w:iCs w:val="0"/>
                <w:sz w:val="22"/>
                <w:szCs w:val="22"/>
              </w:rPr>
              <w:t>Your bid will not be considered without this.</w:t>
            </w:r>
          </w:p>
          <w:p w14:paraId="4AF61FCC" w14:textId="6A1947B5" w:rsidR="002641BC" w:rsidRPr="00C922D6" w:rsidRDefault="002641BC" w:rsidP="002641BC">
            <w:pPr>
              <w:pStyle w:val="Quote"/>
              <w:spacing w:after="0"/>
              <w:ind w:left="0"/>
              <w:rPr>
                <w:i w:val="0"/>
                <w:iCs w:val="0"/>
                <w:sz w:val="22"/>
                <w:szCs w:val="22"/>
              </w:rPr>
            </w:pPr>
            <w:r w:rsidRPr="00C922D6">
              <w:rPr>
                <w:i w:val="0"/>
                <w:iCs w:val="0"/>
                <w:sz w:val="22"/>
                <w:szCs w:val="22"/>
              </w:rPr>
              <w:t>Please ensure your budget clearly shows:</w:t>
            </w:r>
          </w:p>
          <w:p w14:paraId="4BF20C5E" w14:textId="252E608F" w:rsidR="00814C72" w:rsidRPr="00814C72" w:rsidRDefault="00814C72" w:rsidP="002641BC">
            <w:pPr>
              <w:pStyle w:val="Bullets"/>
              <w:spacing w:after="0"/>
              <w:ind w:left="357" w:hanging="357"/>
              <w:rPr>
                <w:color w:val="23085A"/>
                <w:sz w:val="22"/>
                <w:szCs w:val="22"/>
              </w:rPr>
            </w:pPr>
            <w:r>
              <w:rPr>
                <w:color w:val="23085A"/>
                <w:sz w:val="22"/>
                <w:szCs w:val="22"/>
              </w:rPr>
              <w:t>A list of all activities</w:t>
            </w:r>
            <w:r w:rsidR="008209DC">
              <w:rPr>
                <w:color w:val="23085A"/>
                <w:sz w:val="22"/>
                <w:szCs w:val="22"/>
              </w:rPr>
              <w:t>, full cost of every activity and the date of each activity.</w:t>
            </w:r>
          </w:p>
          <w:p w14:paraId="5F2EABA6" w14:textId="5AF38995" w:rsidR="002641BC" w:rsidRPr="00C922D6" w:rsidRDefault="002641BC" w:rsidP="002641BC">
            <w:pPr>
              <w:pStyle w:val="Bullets"/>
              <w:spacing w:after="0"/>
              <w:ind w:left="357" w:hanging="357"/>
              <w:rPr>
                <w:color w:val="23085A"/>
                <w:sz w:val="22"/>
                <w:szCs w:val="22"/>
              </w:rPr>
            </w:pPr>
            <w:r w:rsidRPr="00C922D6">
              <w:rPr>
                <w:color w:val="23085A"/>
                <w:sz w:val="22"/>
                <w:szCs w:val="22"/>
              </w:rPr>
              <w:t>Breakdown of each item, with a description of cost per units and total units required.</w:t>
            </w:r>
          </w:p>
          <w:p w14:paraId="1C7BF7A4" w14:textId="77777777" w:rsidR="002641BC" w:rsidRPr="00C922D6" w:rsidRDefault="002641BC" w:rsidP="002641BC">
            <w:pPr>
              <w:pStyle w:val="Bullets"/>
              <w:spacing w:after="0"/>
              <w:ind w:left="357" w:hanging="357"/>
              <w:rPr>
                <w:color w:val="23085A"/>
                <w:sz w:val="22"/>
                <w:szCs w:val="22"/>
              </w:rPr>
            </w:pPr>
            <w:r w:rsidRPr="00C922D6">
              <w:rPr>
                <w:color w:val="23085A"/>
                <w:sz w:val="22"/>
                <w:szCs w:val="22"/>
              </w:rPr>
              <w:t>Notes or rationale, including where costs relate to providing greater accessibility and inclusion, or are above market value but are low carbon alternatives.</w:t>
            </w:r>
          </w:p>
          <w:p w14:paraId="13F0D327" w14:textId="77777777" w:rsidR="00404505" w:rsidRPr="00404505" w:rsidRDefault="002641BC" w:rsidP="002641BC">
            <w:pPr>
              <w:pStyle w:val="Bullets"/>
              <w:spacing w:after="0"/>
              <w:ind w:left="357" w:hanging="357"/>
              <w:rPr>
                <w:color w:val="23085A"/>
                <w:sz w:val="22"/>
                <w:szCs w:val="22"/>
              </w:rPr>
            </w:pPr>
            <w:r w:rsidRPr="00C922D6">
              <w:rPr>
                <w:color w:val="23085A"/>
                <w:sz w:val="22"/>
                <w:szCs w:val="22"/>
              </w:rPr>
              <w:t>Matched and in-kind support (if applicable).</w:t>
            </w:r>
          </w:p>
          <w:p w14:paraId="12C55117" w14:textId="77777777" w:rsidR="00E337E8" w:rsidRPr="00404505" w:rsidRDefault="002641BC" w:rsidP="002641BC">
            <w:pPr>
              <w:pStyle w:val="Bullets"/>
              <w:spacing w:after="0"/>
              <w:ind w:left="357" w:hanging="357"/>
              <w:rPr>
                <w:color w:val="23085A"/>
                <w:sz w:val="22"/>
                <w:szCs w:val="22"/>
              </w:rPr>
            </w:pPr>
            <w:r w:rsidRPr="00404505">
              <w:rPr>
                <w:color w:val="23085A"/>
                <w:sz w:val="22"/>
                <w:szCs w:val="22"/>
              </w:rPr>
              <w:t>International bank transfer fees within budget lines.</w:t>
            </w:r>
          </w:p>
          <w:p w14:paraId="725AE6F0" w14:textId="12AC7C53" w:rsidR="00404505" w:rsidRPr="00404505" w:rsidRDefault="00404505" w:rsidP="00404505">
            <w:pPr>
              <w:pStyle w:val="Bullets"/>
              <w:numPr>
                <w:ilvl w:val="0"/>
                <w:numId w:val="0"/>
              </w:numPr>
              <w:spacing w:after="0"/>
              <w:rPr>
                <w:color w:val="23085A"/>
                <w:sz w:val="22"/>
                <w:szCs w:val="22"/>
              </w:rPr>
            </w:pPr>
            <w:r w:rsidRPr="00FC60E4">
              <w:rPr>
                <w:rFonts w:eastAsia="Times New Roman"/>
                <w:i/>
                <w:iCs/>
                <w:sz w:val="22"/>
                <w:szCs w:val="22"/>
                <w:lang w:eastAsia="en-GB"/>
              </w:rPr>
              <w:t xml:space="preserve">The budget must take account of all local </w:t>
            </w:r>
            <w:r>
              <w:rPr>
                <w:rFonts w:eastAsia="Times New Roman"/>
                <w:i/>
                <w:iCs/>
                <w:sz w:val="22"/>
                <w:szCs w:val="22"/>
                <w:lang w:eastAsia="en-GB"/>
              </w:rPr>
              <w:t>t</w:t>
            </w:r>
            <w:r w:rsidRPr="00FC60E4">
              <w:rPr>
                <w:rFonts w:eastAsia="Times New Roman"/>
                <w:i/>
                <w:iCs/>
                <w:sz w:val="22"/>
                <w:szCs w:val="22"/>
                <w:lang w:eastAsia="en-GB"/>
              </w:rPr>
              <w:t>axes and currency conversion, other sources of funding and/or in-kind contribution</w:t>
            </w:r>
            <w:r w:rsidRPr="00FC60E4">
              <w:rPr>
                <w:rFonts w:eastAsia="Times New Roman"/>
                <w:sz w:val="22"/>
                <w:szCs w:val="22"/>
                <w:lang w:eastAsia="en-GB"/>
              </w:rPr>
              <w:t>.</w:t>
            </w:r>
          </w:p>
        </w:tc>
      </w:tr>
    </w:tbl>
    <w:p w14:paraId="496C4E01" w14:textId="77777777" w:rsidR="003B1EB1" w:rsidRDefault="003B1EB1" w:rsidP="00613CD2">
      <w:pPr>
        <w:autoSpaceDE w:val="0"/>
        <w:autoSpaceDN w:val="0"/>
        <w:adjustRightInd w:val="0"/>
        <w:spacing w:after="0" w:line="240" w:lineRule="auto"/>
      </w:pPr>
    </w:p>
    <w:p w14:paraId="3D58CE16" w14:textId="6B36F73A" w:rsidR="0081319A" w:rsidRDefault="0081319A" w:rsidP="00C922D6">
      <w:pPr>
        <w:pStyle w:val="Quote"/>
        <w:numPr>
          <w:ilvl w:val="0"/>
          <w:numId w:val="38"/>
        </w:numPr>
        <w:rPr>
          <w:b/>
          <w:bCs/>
          <w:i w:val="0"/>
          <w:iCs w:val="0"/>
        </w:rPr>
      </w:pPr>
      <w:r>
        <w:rPr>
          <w:b/>
          <w:bCs/>
          <w:i w:val="0"/>
          <w:iCs w:val="0"/>
        </w:rPr>
        <w:t xml:space="preserve">Implementation Plan </w:t>
      </w:r>
    </w:p>
    <w:p w14:paraId="7D4C0367" w14:textId="066606BF" w:rsidR="0081319A" w:rsidRPr="00ED0187" w:rsidRDefault="0081319A" w:rsidP="00897A98">
      <w:pPr>
        <w:spacing w:after="0" w:line="240" w:lineRule="auto"/>
        <w:rPr>
          <w:sz w:val="22"/>
          <w:szCs w:val="22"/>
        </w:rPr>
      </w:pPr>
      <w:r w:rsidRPr="00897A98">
        <w:rPr>
          <w:sz w:val="22"/>
          <w:szCs w:val="22"/>
        </w:rPr>
        <w:t xml:space="preserve">Please fill in the </w:t>
      </w:r>
      <w:r w:rsidR="00897A98">
        <w:rPr>
          <w:sz w:val="22"/>
          <w:szCs w:val="22"/>
        </w:rPr>
        <w:t xml:space="preserve">table below </w:t>
      </w:r>
      <w:r w:rsidRPr="00897A98">
        <w:rPr>
          <w:sz w:val="22"/>
          <w:szCs w:val="22"/>
        </w:rPr>
        <w:t>with information regarding the planned project activities.</w:t>
      </w:r>
      <w:r w:rsidR="00ED0187">
        <w:rPr>
          <w:sz w:val="22"/>
          <w:szCs w:val="22"/>
        </w:rPr>
        <w:t xml:space="preserve"> </w:t>
      </w:r>
      <w:r w:rsidRPr="00ED0187">
        <w:rPr>
          <w:sz w:val="22"/>
          <w:szCs w:val="22"/>
        </w:rPr>
        <w:t>Add more items if needed.</w:t>
      </w:r>
    </w:p>
    <w:p w14:paraId="682B7DED" w14:textId="77777777" w:rsidR="0081319A" w:rsidRPr="00ED0187" w:rsidRDefault="0081319A" w:rsidP="0081319A">
      <w:pPr>
        <w:spacing w:after="0" w:line="240" w:lineRule="auto"/>
        <w:ind w:left="-284" w:right="-142"/>
        <w:rPr>
          <w:sz w:val="22"/>
          <w:szCs w:val="22"/>
        </w:rPr>
      </w:pPr>
    </w:p>
    <w:tbl>
      <w:tblPr>
        <w:tblStyle w:val="LightList-Accent1"/>
        <w:tblW w:w="5000" w:type="pct"/>
        <w:tblBorders>
          <w:top w:val="single" w:sz="6" w:space="0" w:color="15C2FF"/>
          <w:left w:val="single" w:sz="6" w:space="0" w:color="15C2FF"/>
          <w:bottom w:val="single" w:sz="6" w:space="0" w:color="15C2FF"/>
          <w:right w:val="single" w:sz="6" w:space="0" w:color="15C2FF"/>
          <w:insideH w:val="single" w:sz="6" w:space="0" w:color="15C2FF"/>
          <w:insideV w:val="single" w:sz="6" w:space="0" w:color="15C2FF"/>
        </w:tblBorders>
        <w:tblLook w:val="04A0" w:firstRow="1" w:lastRow="0" w:firstColumn="1" w:lastColumn="0" w:noHBand="0" w:noVBand="1"/>
      </w:tblPr>
      <w:tblGrid>
        <w:gridCol w:w="1294"/>
        <w:gridCol w:w="1083"/>
        <w:gridCol w:w="1006"/>
        <w:gridCol w:w="1083"/>
        <w:gridCol w:w="1239"/>
        <w:gridCol w:w="905"/>
        <w:gridCol w:w="1150"/>
        <w:gridCol w:w="1224"/>
        <w:gridCol w:w="1206"/>
      </w:tblGrid>
      <w:tr w:rsidR="00926836" w:rsidRPr="0081319A" w14:paraId="5F45E6E3" w14:textId="77777777" w:rsidTr="009268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78AE282" w14:textId="77777777" w:rsidR="0081319A" w:rsidRPr="00926836" w:rsidRDefault="0081319A" w:rsidP="00926836">
            <w:pPr>
              <w:autoSpaceDE w:val="0"/>
              <w:autoSpaceDN w:val="0"/>
              <w:adjustRightInd w:val="0"/>
              <w:spacing w:after="0" w:line="240" w:lineRule="auto"/>
              <w:rPr>
                <w:bCs w:val="0"/>
                <w:color w:val="230859"/>
                <w:sz w:val="20"/>
                <w:szCs w:val="20"/>
              </w:rPr>
            </w:pPr>
            <w:r w:rsidRPr="00926836">
              <w:rPr>
                <w:bCs w:val="0"/>
                <w:color w:val="230859"/>
                <w:sz w:val="20"/>
                <w:szCs w:val="20"/>
              </w:rPr>
              <w:t>Activity description</w:t>
            </w:r>
          </w:p>
        </w:tc>
        <w:tc>
          <w:tcPr>
            <w:tcW w:w="564" w:type="pct"/>
            <w:hideMark/>
          </w:tcPr>
          <w:p w14:paraId="56208744" w14:textId="77777777" w:rsidR="0081319A" w:rsidRPr="00926836" w:rsidRDefault="0081319A" w:rsidP="00926836">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Cs w:val="0"/>
                <w:color w:val="230859"/>
                <w:sz w:val="20"/>
                <w:szCs w:val="20"/>
              </w:rPr>
            </w:pPr>
            <w:r w:rsidRPr="00926836">
              <w:rPr>
                <w:bCs w:val="0"/>
                <w:color w:val="230859"/>
                <w:sz w:val="20"/>
                <w:szCs w:val="20"/>
              </w:rPr>
              <w:t>Target audience</w:t>
            </w:r>
          </w:p>
        </w:tc>
        <w:tc>
          <w:tcPr>
            <w:tcW w:w="461" w:type="pct"/>
            <w:hideMark/>
          </w:tcPr>
          <w:p w14:paraId="38F22713" w14:textId="77777777" w:rsidR="0081319A" w:rsidRPr="00926836" w:rsidRDefault="0081319A" w:rsidP="00926836">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Cs w:val="0"/>
                <w:color w:val="230859"/>
                <w:sz w:val="20"/>
                <w:szCs w:val="20"/>
              </w:rPr>
            </w:pPr>
            <w:r w:rsidRPr="00926836">
              <w:rPr>
                <w:bCs w:val="0"/>
                <w:color w:val="230859"/>
                <w:sz w:val="20"/>
                <w:szCs w:val="20"/>
              </w:rPr>
              <w:t>Benefits</w:t>
            </w:r>
          </w:p>
        </w:tc>
        <w:tc>
          <w:tcPr>
            <w:tcW w:w="496" w:type="pct"/>
            <w:hideMark/>
          </w:tcPr>
          <w:p w14:paraId="3CD1E8E8" w14:textId="77777777" w:rsidR="0081319A" w:rsidRPr="00926836" w:rsidRDefault="0081319A" w:rsidP="00926836">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Cs w:val="0"/>
                <w:color w:val="230859"/>
                <w:sz w:val="20"/>
                <w:szCs w:val="20"/>
              </w:rPr>
            </w:pPr>
            <w:r w:rsidRPr="00926836">
              <w:rPr>
                <w:bCs w:val="0"/>
                <w:color w:val="230859"/>
                <w:sz w:val="20"/>
                <w:szCs w:val="20"/>
              </w:rPr>
              <w:t>Outcome</w:t>
            </w:r>
          </w:p>
        </w:tc>
        <w:tc>
          <w:tcPr>
            <w:tcW w:w="566" w:type="pct"/>
            <w:hideMark/>
          </w:tcPr>
          <w:p w14:paraId="5BE0E06D" w14:textId="56420CD9" w:rsidR="0081319A" w:rsidRPr="00926836" w:rsidRDefault="0081319A" w:rsidP="00926836">
            <w:pPr>
              <w:pStyle w:val="Default"/>
              <w:cnfStyle w:val="100000000000" w:firstRow="1" w:lastRow="0" w:firstColumn="0" w:lastColumn="0" w:oddVBand="0" w:evenVBand="0" w:oddHBand="0" w:evenHBand="0" w:firstRowFirstColumn="0" w:firstRowLastColumn="0" w:lastRowFirstColumn="0" w:lastRowLastColumn="0"/>
              <w:rPr>
                <w:rFonts w:eastAsia="MS PGothic"/>
                <w:bCs w:val="0"/>
                <w:color w:val="230859"/>
                <w:sz w:val="20"/>
                <w:szCs w:val="20"/>
                <w:lang w:eastAsia="en-US"/>
              </w:rPr>
            </w:pPr>
            <w:r w:rsidRPr="00926836">
              <w:rPr>
                <w:rFonts w:eastAsia="MS PGothic"/>
                <w:bCs w:val="0"/>
                <w:color w:val="230859"/>
                <w:sz w:val="20"/>
                <w:szCs w:val="20"/>
                <w:lang w:eastAsia="en-US"/>
              </w:rPr>
              <w:t>Resources</w:t>
            </w:r>
          </w:p>
        </w:tc>
        <w:tc>
          <w:tcPr>
            <w:tcW w:w="416" w:type="pct"/>
            <w:hideMark/>
          </w:tcPr>
          <w:p w14:paraId="5D0E8EC3" w14:textId="77777777" w:rsidR="0081319A" w:rsidRPr="00926836" w:rsidRDefault="0081319A" w:rsidP="00926836">
            <w:pPr>
              <w:pStyle w:val="Default"/>
              <w:cnfStyle w:val="100000000000" w:firstRow="1" w:lastRow="0" w:firstColumn="0" w:lastColumn="0" w:oddVBand="0" w:evenVBand="0" w:oddHBand="0" w:evenHBand="0" w:firstRowFirstColumn="0" w:firstRowLastColumn="0" w:lastRowFirstColumn="0" w:lastRowLastColumn="0"/>
              <w:rPr>
                <w:rFonts w:eastAsia="MS PGothic"/>
                <w:bCs w:val="0"/>
                <w:color w:val="230859"/>
                <w:sz w:val="20"/>
                <w:szCs w:val="20"/>
                <w:lang w:eastAsia="en-US"/>
              </w:rPr>
            </w:pPr>
            <w:r w:rsidRPr="00926836">
              <w:rPr>
                <w:rFonts w:eastAsia="MS PGothic"/>
                <w:bCs w:val="0"/>
                <w:color w:val="230859"/>
                <w:sz w:val="20"/>
                <w:szCs w:val="20"/>
                <w:lang w:eastAsia="en-US"/>
              </w:rPr>
              <w:t>Budget</w:t>
            </w:r>
          </w:p>
        </w:tc>
        <w:tc>
          <w:tcPr>
            <w:tcW w:w="526" w:type="pct"/>
            <w:hideMark/>
          </w:tcPr>
          <w:p w14:paraId="1287AE87" w14:textId="77777777" w:rsidR="0081319A" w:rsidRPr="00926836" w:rsidRDefault="0081319A" w:rsidP="00926836">
            <w:pPr>
              <w:pStyle w:val="Default"/>
              <w:cnfStyle w:val="100000000000" w:firstRow="1" w:lastRow="0" w:firstColumn="0" w:lastColumn="0" w:oddVBand="0" w:evenVBand="0" w:oddHBand="0" w:evenHBand="0" w:firstRowFirstColumn="0" w:firstRowLastColumn="0" w:lastRowFirstColumn="0" w:lastRowLastColumn="0"/>
              <w:rPr>
                <w:rFonts w:eastAsia="MS PGothic"/>
                <w:bCs w:val="0"/>
                <w:color w:val="230859"/>
                <w:sz w:val="20"/>
                <w:szCs w:val="20"/>
                <w:lang w:eastAsia="en-US"/>
              </w:rPr>
            </w:pPr>
            <w:r w:rsidRPr="00926836">
              <w:rPr>
                <w:rFonts w:eastAsia="MS PGothic"/>
                <w:bCs w:val="0"/>
                <w:color w:val="230859"/>
                <w:sz w:val="20"/>
                <w:szCs w:val="20"/>
                <w:lang w:eastAsia="en-US"/>
              </w:rPr>
              <w:t>Timetable</w:t>
            </w:r>
          </w:p>
        </w:tc>
        <w:tc>
          <w:tcPr>
            <w:tcW w:w="666" w:type="pct"/>
            <w:hideMark/>
          </w:tcPr>
          <w:p w14:paraId="7A3F22CB" w14:textId="77777777" w:rsidR="0081319A" w:rsidRPr="00926836" w:rsidRDefault="0081319A" w:rsidP="00926836">
            <w:pPr>
              <w:pStyle w:val="Default"/>
              <w:cnfStyle w:val="100000000000" w:firstRow="1" w:lastRow="0" w:firstColumn="0" w:lastColumn="0" w:oddVBand="0" w:evenVBand="0" w:oddHBand="0" w:evenHBand="0" w:firstRowFirstColumn="0" w:firstRowLastColumn="0" w:lastRowFirstColumn="0" w:lastRowLastColumn="0"/>
              <w:rPr>
                <w:rFonts w:eastAsia="MS PGothic"/>
                <w:bCs w:val="0"/>
                <w:color w:val="230859"/>
                <w:sz w:val="20"/>
                <w:szCs w:val="20"/>
                <w:lang w:eastAsia="en-US"/>
              </w:rPr>
            </w:pPr>
            <w:r w:rsidRPr="00926836">
              <w:rPr>
                <w:rFonts w:eastAsia="MS PGothic"/>
                <w:bCs w:val="0"/>
                <w:color w:val="230859"/>
                <w:sz w:val="20"/>
                <w:szCs w:val="20"/>
                <w:lang w:eastAsia="en-US"/>
              </w:rPr>
              <w:t>Targets and measures of success</w:t>
            </w:r>
          </w:p>
        </w:tc>
        <w:tc>
          <w:tcPr>
            <w:tcW w:w="629" w:type="pct"/>
            <w:hideMark/>
          </w:tcPr>
          <w:p w14:paraId="6326B6F6" w14:textId="77777777" w:rsidR="0081319A" w:rsidRPr="00926836" w:rsidRDefault="0081319A" w:rsidP="00926836">
            <w:pPr>
              <w:pStyle w:val="Default"/>
              <w:cnfStyle w:val="100000000000" w:firstRow="1" w:lastRow="0" w:firstColumn="0" w:lastColumn="0" w:oddVBand="0" w:evenVBand="0" w:oddHBand="0" w:evenHBand="0" w:firstRowFirstColumn="0" w:firstRowLastColumn="0" w:lastRowFirstColumn="0" w:lastRowLastColumn="0"/>
              <w:rPr>
                <w:rFonts w:eastAsia="MS PGothic"/>
                <w:bCs w:val="0"/>
                <w:color w:val="230859"/>
                <w:sz w:val="20"/>
                <w:szCs w:val="20"/>
                <w:lang w:eastAsia="en-US"/>
              </w:rPr>
            </w:pPr>
            <w:r w:rsidRPr="00926836">
              <w:rPr>
                <w:rFonts w:eastAsia="MS PGothic"/>
                <w:bCs w:val="0"/>
                <w:color w:val="230859"/>
                <w:sz w:val="20"/>
                <w:szCs w:val="20"/>
                <w:lang w:eastAsia="en-US"/>
              </w:rPr>
              <w:t>Method(s) of evaluation</w:t>
            </w:r>
          </w:p>
        </w:tc>
      </w:tr>
      <w:tr w:rsidR="00E474AB" w:rsidRPr="0081319A" w14:paraId="61D07629" w14:textId="77777777" w:rsidTr="00926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17B78568" w14:textId="77777777" w:rsidR="0081319A" w:rsidRPr="00926836" w:rsidRDefault="0081319A" w:rsidP="00926836">
            <w:pPr>
              <w:autoSpaceDE w:val="0"/>
              <w:autoSpaceDN w:val="0"/>
              <w:adjustRightInd w:val="0"/>
              <w:spacing w:after="0" w:line="240" w:lineRule="auto"/>
              <w:rPr>
                <w:b/>
                <w:bCs w:val="0"/>
                <w:color w:val="230859"/>
                <w:sz w:val="20"/>
                <w:szCs w:val="20"/>
              </w:rPr>
            </w:pPr>
            <w:r w:rsidRPr="00926836">
              <w:rPr>
                <w:b/>
                <w:bCs w:val="0"/>
                <w:color w:val="230859"/>
                <w:sz w:val="20"/>
                <w:szCs w:val="20"/>
              </w:rPr>
              <w:t>1.</w:t>
            </w:r>
          </w:p>
          <w:p w14:paraId="7685B2AE" w14:textId="77777777" w:rsidR="0081319A" w:rsidRPr="00926836" w:rsidRDefault="0081319A" w:rsidP="00926836">
            <w:pPr>
              <w:autoSpaceDE w:val="0"/>
              <w:autoSpaceDN w:val="0"/>
              <w:adjustRightInd w:val="0"/>
              <w:spacing w:after="0" w:line="240" w:lineRule="auto"/>
              <w:rPr>
                <w:b/>
                <w:bCs w:val="0"/>
                <w:color w:val="230859"/>
                <w:sz w:val="20"/>
                <w:szCs w:val="20"/>
              </w:rPr>
            </w:pPr>
          </w:p>
        </w:tc>
        <w:tc>
          <w:tcPr>
            <w:tcW w:w="564" w:type="pct"/>
          </w:tcPr>
          <w:p w14:paraId="0224BD7E"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461" w:type="pct"/>
          </w:tcPr>
          <w:p w14:paraId="56863D0D"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496" w:type="pct"/>
          </w:tcPr>
          <w:p w14:paraId="76E0F0FE"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566" w:type="pct"/>
          </w:tcPr>
          <w:p w14:paraId="2E8A25E1"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416" w:type="pct"/>
          </w:tcPr>
          <w:p w14:paraId="04DBE7E8"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526" w:type="pct"/>
          </w:tcPr>
          <w:p w14:paraId="035C677B"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666" w:type="pct"/>
          </w:tcPr>
          <w:p w14:paraId="0AFA9601"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629" w:type="pct"/>
          </w:tcPr>
          <w:p w14:paraId="4A59604E"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r>
      <w:tr w:rsidR="00E474AB" w:rsidRPr="0081319A" w14:paraId="1E0E820E" w14:textId="77777777" w:rsidTr="009268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1551FD55" w14:textId="77777777" w:rsidR="0081319A" w:rsidRPr="00926836" w:rsidRDefault="0081319A" w:rsidP="00926836">
            <w:pPr>
              <w:autoSpaceDE w:val="0"/>
              <w:autoSpaceDN w:val="0"/>
              <w:adjustRightInd w:val="0"/>
              <w:spacing w:after="0" w:line="240" w:lineRule="auto"/>
              <w:rPr>
                <w:b/>
                <w:bCs w:val="0"/>
                <w:color w:val="230859"/>
                <w:sz w:val="20"/>
                <w:szCs w:val="20"/>
              </w:rPr>
            </w:pPr>
            <w:r w:rsidRPr="00926836">
              <w:rPr>
                <w:b/>
                <w:bCs w:val="0"/>
                <w:color w:val="230859"/>
                <w:sz w:val="20"/>
                <w:szCs w:val="20"/>
              </w:rPr>
              <w:t>2.</w:t>
            </w:r>
          </w:p>
          <w:p w14:paraId="057051B7" w14:textId="77777777" w:rsidR="0081319A" w:rsidRPr="00926836" w:rsidRDefault="0081319A" w:rsidP="00926836">
            <w:pPr>
              <w:autoSpaceDE w:val="0"/>
              <w:autoSpaceDN w:val="0"/>
              <w:adjustRightInd w:val="0"/>
              <w:spacing w:after="0" w:line="240" w:lineRule="auto"/>
              <w:rPr>
                <w:b/>
                <w:bCs w:val="0"/>
                <w:color w:val="230859"/>
                <w:sz w:val="20"/>
                <w:szCs w:val="20"/>
              </w:rPr>
            </w:pPr>
          </w:p>
        </w:tc>
        <w:tc>
          <w:tcPr>
            <w:tcW w:w="564" w:type="pct"/>
          </w:tcPr>
          <w:p w14:paraId="40FB96EC"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461" w:type="pct"/>
          </w:tcPr>
          <w:p w14:paraId="0ED9B37B"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496" w:type="pct"/>
          </w:tcPr>
          <w:p w14:paraId="50C71DB2"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566" w:type="pct"/>
          </w:tcPr>
          <w:p w14:paraId="01CB0F5B"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416" w:type="pct"/>
          </w:tcPr>
          <w:p w14:paraId="6618D9CB"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526" w:type="pct"/>
          </w:tcPr>
          <w:p w14:paraId="62682261"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666" w:type="pct"/>
          </w:tcPr>
          <w:p w14:paraId="4FFBC7B7"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629" w:type="pct"/>
          </w:tcPr>
          <w:p w14:paraId="0929A794"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r>
      <w:tr w:rsidR="00E474AB" w:rsidRPr="0081319A" w14:paraId="589AD020" w14:textId="77777777" w:rsidTr="00926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2DA009C9" w14:textId="77777777" w:rsidR="0081319A" w:rsidRPr="00926836" w:rsidRDefault="0081319A" w:rsidP="00926836">
            <w:pPr>
              <w:autoSpaceDE w:val="0"/>
              <w:autoSpaceDN w:val="0"/>
              <w:adjustRightInd w:val="0"/>
              <w:spacing w:after="0" w:line="240" w:lineRule="auto"/>
              <w:rPr>
                <w:b/>
                <w:bCs w:val="0"/>
                <w:color w:val="230859"/>
                <w:sz w:val="20"/>
                <w:szCs w:val="20"/>
              </w:rPr>
            </w:pPr>
            <w:r w:rsidRPr="00926836">
              <w:rPr>
                <w:b/>
                <w:bCs w:val="0"/>
                <w:color w:val="230859"/>
                <w:sz w:val="20"/>
                <w:szCs w:val="20"/>
              </w:rPr>
              <w:t>3.</w:t>
            </w:r>
          </w:p>
          <w:p w14:paraId="6FA42E6C" w14:textId="77777777" w:rsidR="0081319A" w:rsidRPr="00926836" w:rsidRDefault="0081319A" w:rsidP="00926836">
            <w:pPr>
              <w:autoSpaceDE w:val="0"/>
              <w:autoSpaceDN w:val="0"/>
              <w:adjustRightInd w:val="0"/>
              <w:spacing w:after="0" w:line="240" w:lineRule="auto"/>
              <w:jc w:val="center"/>
              <w:rPr>
                <w:b/>
                <w:bCs w:val="0"/>
                <w:color w:val="230859"/>
                <w:sz w:val="20"/>
                <w:szCs w:val="20"/>
              </w:rPr>
            </w:pPr>
          </w:p>
        </w:tc>
        <w:tc>
          <w:tcPr>
            <w:tcW w:w="564" w:type="pct"/>
          </w:tcPr>
          <w:p w14:paraId="0895CD3D"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461" w:type="pct"/>
          </w:tcPr>
          <w:p w14:paraId="75EF5521"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496" w:type="pct"/>
          </w:tcPr>
          <w:p w14:paraId="79A1C720"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566" w:type="pct"/>
          </w:tcPr>
          <w:p w14:paraId="4E610572"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416" w:type="pct"/>
          </w:tcPr>
          <w:p w14:paraId="7B1AB2C3"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526" w:type="pct"/>
          </w:tcPr>
          <w:p w14:paraId="4A48E690"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666" w:type="pct"/>
          </w:tcPr>
          <w:p w14:paraId="69C208BD"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629" w:type="pct"/>
          </w:tcPr>
          <w:p w14:paraId="53D6201D"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r>
      <w:tr w:rsidR="00E474AB" w:rsidRPr="0081319A" w14:paraId="4D087B47" w14:textId="77777777" w:rsidTr="009268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462F426D" w14:textId="77777777" w:rsidR="0081319A" w:rsidRPr="00926836" w:rsidRDefault="0081319A" w:rsidP="00926836">
            <w:pPr>
              <w:autoSpaceDE w:val="0"/>
              <w:autoSpaceDN w:val="0"/>
              <w:adjustRightInd w:val="0"/>
              <w:spacing w:after="0" w:line="240" w:lineRule="auto"/>
              <w:rPr>
                <w:b/>
                <w:bCs w:val="0"/>
                <w:color w:val="230859"/>
                <w:sz w:val="20"/>
                <w:szCs w:val="20"/>
              </w:rPr>
            </w:pPr>
            <w:r w:rsidRPr="00926836">
              <w:rPr>
                <w:b/>
                <w:bCs w:val="0"/>
                <w:color w:val="230859"/>
                <w:sz w:val="20"/>
                <w:szCs w:val="20"/>
              </w:rPr>
              <w:t>4.</w:t>
            </w:r>
          </w:p>
          <w:p w14:paraId="1E143188" w14:textId="77777777" w:rsidR="0081319A" w:rsidRPr="00926836" w:rsidRDefault="0081319A" w:rsidP="00926836">
            <w:pPr>
              <w:autoSpaceDE w:val="0"/>
              <w:autoSpaceDN w:val="0"/>
              <w:adjustRightInd w:val="0"/>
              <w:spacing w:after="0" w:line="240" w:lineRule="auto"/>
              <w:rPr>
                <w:b/>
                <w:bCs w:val="0"/>
                <w:color w:val="230859"/>
                <w:sz w:val="20"/>
                <w:szCs w:val="20"/>
              </w:rPr>
            </w:pPr>
          </w:p>
        </w:tc>
        <w:tc>
          <w:tcPr>
            <w:tcW w:w="564" w:type="pct"/>
          </w:tcPr>
          <w:p w14:paraId="07BCF165"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461" w:type="pct"/>
          </w:tcPr>
          <w:p w14:paraId="76857200"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496" w:type="pct"/>
          </w:tcPr>
          <w:p w14:paraId="787360AF"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566" w:type="pct"/>
          </w:tcPr>
          <w:p w14:paraId="7D510EFC"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416" w:type="pct"/>
          </w:tcPr>
          <w:p w14:paraId="29B8CBAA"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526" w:type="pct"/>
          </w:tcPr>
          <w:p w14:paraId="316A04D0"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666" w:type="pct"/>
          </w:tcPr>
          <w:p w14:paraId="4B47610D"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c>
          <w:tcPr>
            <w:tcW w:w="629" w:type="pct"/>
          </w:tcPr>
          <w:p w14:paraId="0C630020" w14:textId="77777777" w:rsidR="0081319A" w:rsidRPr="00926836" w:rsidRDefault="0081319A" w:rsidP="00926836">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color w:val="230859"/>
                <w:sz w:val="20"/>
                <w:szCs w:val="20"/>
              </w:rPr>
            </w:pPr>
          </w:p>
        </w:tc>
      </w:tr>
      <w:tr w:rsidR="00E474AB" w:rsidRPr="0081319A" w14:paraId="48D31138" w14:textId="77777777" w:rsidTr="00926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596E40B6" w14:textId="77777777" w:rsidR="0081319A" w:rsidRPr="00926836" w:rsidRDefault="0081319A" w:rsidP="00926836">
            <w:pPr>
              <w:autoSpaceDE w:val="0"/>
              <w:autoSpaceDN w:val="0"/>
              <w:adjustRightInd w:val="0"/>
              <w:spacing w:after="0" w:line="240" w:lineRule="auto"/>
              <w:rPr>
                <w:b/>
                <w:bCs w:val="0"/>
                <w:color w:val="230859"/>
                <w:sz w:val="20"/>
                <w:szCs w:val="20"/>
              </w:rPr>
            </w:pPr>
            <w:r w:rsidRPr="00926836">
              <w:rPr>
                <w:b/>
                <w:bCs w:val="0"/>
                <w:color w:val="230859"/>
                <w:sz w:val="20"/>
                <w:szCs w:val="20"/>
              </w:rPr>
              <w:t>5.</w:t>
            </w:r>
          </w:p>
          <w:p w14:paraId="75B571DC" w14:textId="77777777" w:rsidR="0081319A" w:rsidRPr="00926836" w:rsidRDefault="0081319A" w:rsidP="00926836">
            <w:pPr>
              <w:autoSpaceDE w:val="0"/>
              <w:autoSpaceDN w:val="0"/>
              <w:adjustRightInd w:val="0"/>
              <w:spacing w:after="0" w:line="240" w:lineRule="auto"/>
              <w:rPr>
                <w:b/>
                <w:bCs w:val="0"/>
                <w:color w:val="230859"/>
                <w:sz w:val="20"/>
                <w:szCs w:val="20"/>
              </w:rPr>
            </w:pPr>
          </w:p>
        </w:tc>
        <w:tc>
          <w:tcPr>
            <w:tcW w:w="564" w:type="pct"/>
          </w:tcPr>
          <w:p w14:paraId="4CDE0CC4"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461" w:type="pct"/>
          </w:tcPr>
          <w:p w14:paraId="7D9CA12D"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496" w:type="pct"/>
          </w:tcPr>
          <w:p w14:paraId="7CE043B7"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566" w:type="pct"/>
          </w:tcPr>
          <w:p w14:paraId="4292B3CC"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416" w:type="pct"/>
          </w:tcPr>
          <w:p w14:paraId="11087DBE"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526" w:type="pct"/>
          </w:tcPr>
          <w:p w14:paraId="0DCC9354"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666" w:type="pct"/>
          </w:tcPr>
          <w:p w14:paraId="7C3CC4EB"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c>
          <w:tcPr>
            <w:tcW w:w="629" w:type="pct"/>
          </w:tcPr>
          <w:p w14:paraId="425B6F8B" w14:textId="77777777" w:rsidR="0081319A" w:rsidRPr="00926836" w:rsidRDefault="0081319A" w:rsidP="0092683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230859"/>
                <w:sz w:val="20"/>
                <w:szCs w:val="20"/>
              </w:rPr>
            </w:pPr>
          </w:p>
        </w:tc>
      </w:tr>
    </w:tbl>
    <w:p w14:paraId="7B3C4A1A" w14:textId="074C8940" w:rsidR="00F55EBF" w:rsidRPr="002B31E8" w:rsidRDefault="00F55EBF" w:rsidP="008B1A0A">
      <w:pPr>
        <w:pStyle w:val="HeadingC"/>
      </w:pPr>
      <w:bookmarkStart w:id="3" w:name="_Hlk62811701"/>
      <w:r w:rsidRPr="00CE1CB8">
        <w:lastRenderedPageBreak/>
        <w:t xml:space="preserve">Section </w:t>
      </w:r>
      <w:r w:rsidR="00EB1931">
        <w:t>6</w:t>
      </w:r>
      <w:r w:rsidRPr="002B31E8">
        <w:t xml:space="preserve">: ODA compliance </w:t>
      </w:r>
    </w:p>
    <w:p w14:paraId="52F3B61D" w14:textId="3F5612D6" w:rsidR="00F55EBF" w:rsidRPr="008B1A0A" w:rsidRDefault="00F55EBF" w:rsidP="008B1A0A">
      <w:pPr>
        <w:rPr>
          <w:sz w:val="18"/>
          <w:szCs w:val="18"/>
        </w:rPr>
      </w:pPr>
      <w:r w:rsidRPr="008B1A0A">
        <w:rPr>
          <w:sz w:val="22"/>
          <w:szCs w:val="22"/>
        </w:rPr>
        <w:t xml:space="preserve">In order to be considered for funding, your proposal must clearly demonstrate how it is ODA relevant, making a case for its importance, in particular its relevance to the economic development and/or social welfare of </w:t>
      </w:r>
      <w:r w:rsidR="00BB1495" w:rsidRPr="008B1A0A">
        <w:rPr>
          <w:b/>
          <w:sz w:val="22"/>
          <w:szCs w:val="22"/>
        </w:rPr>
        <w:t>India</w:t>
      </w:r>
      <w:r w:rsidRPr="008B1A0A">
        <w:rPr>
          <w:sz w:val="22"/>
          <w:szCs w:val="22"/>
        </w:rPr>
        <w:t>, benefitting low income and/or vulnerable populations where possible.</w:t>
      </w:r>
    </w:p>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10190"/>
      </w:tblGrid>
      <w:tr w:rsidR="00F55EBF" w14:paraId="52AB040E" w14:textId="77777777" w:rsidTr="00406A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9E5B50" w14:textId="5765BFCB" w:rsidR="00F55EBF" w:rsidRPr="00BB1495" w:rsidRDefault="00F55EBF" w:rsidP="00FA7C9E">
            <w:pPr>
              <w:autoSpaceDE w:val="0"/>
              <w:autoSpaceDN w:val="0"/>
              <w:adjustRightInd w:val="0"/>
              <w:spacing w:after="0" w:line="360" w:lineRule="auto"/>
              <w:rPr>
                <w:b w:val="0"/>
                <w:color w:val="230859"/>
                <w:sz w:val="22"/>
                <w:szCs w:val="22"/>
              </w:rPr>
            </w:pPr>
            <w:r w:rsidRPr="00BB1495">
              <w:rPr>
                <w:b w:val="0"/>
                <w:color w:val="230859"/>
                <w:sz w:val="22"/>
                <w:szCs w:val="22"/>
              </w:rPr>
              <w:t xml:space="preserve">Tell us how your proposal demonstrates ODA relevance. You are advised to include reference to any local or national consultation, links to government policies, and existing links with government institutions. Articulate clearly how the proposed activities will address relevant challenges in </w:t>
            </w:r>
            <w:r w:rsidR="00F50326">
              <w:rPr>
                <w:b w:val="0"/>
                <w:color w:val="230859"/>
                <w:sz w:val="22"/>
                <w:szCs w:val="22"/>
              </w:rPr>
              <w:t>India</w:t>
            </w:r>
            <w:r w:rsidRPr="00BB1495">
              <w:rPr>
                <w:b w:val="0"/>
                <w:color w:val="230859"/>
                <w:sz w:val="22"/>
                <w:szCs w:val="22"/>
              </w:rPr>
              <w:t xml:space="preserve"> leading to positive impact.</w:t>
            </w:r>
          </w:p>
          <w:p w14:paraId="5F622ED8" w14:textId="77777777" w:rsidR="00BB1495" w:rsidRDefault="00BB1495" w:rsidP="00BB1495">
            <w:pPr>
              <w:autoSpaceDE w:val="0"/>
              <w:autoSpaceDN w:val="0"/>
              <w:adjustRightInd w:val="0"/>
              <w:spacing w:after="0" w:line="240" w:lineRule="auto"/>
              <w:rPr>
                <w:bCs w:val="0"/>
                <w:color w:val="230859"/>
                <w:sz w:val="22"/>
                <w:szCs w:val="22"/>
              </w:rPr>
            </w:pPr>
          </w:p>
          <w:p w14:paraId="2A4C782C" w14:textId="0D83EE6B" w:rsidR="00F55EBF" w:rsidRPr="00F50326" w:rsidRDefault="00BB1495" w:rsidP="00F50326">
            <w:pPr>
              <w:autoSpaceDE w:val="0"/>
              <w:autoSpaceDN w:val="0"/>
              <w:adjustRightInd w:val="0"/>
              <w:spacing w:after="0" w:line="240" w:lineRule="auto"/>
              <w:rPr>
                <w:b w:val="0"/>
                <w:bCs w:val="0"/>
                <w:color w:val="44546A" w:themeColor="text2"/>
                <w:szCs w:val="22"/>
              </w:rPr>
            </w:pPr>
            <w:r>
              <w:rPr>
                <w:b w:val="0"/>
                <w:color w:val="230859"/>
                <w:sz w:val="22"/>
                <w:szCs w:val="22"/>
              </w:rPr>
              <w:t xml:space="preserve">Word limit: </w:t>
            </w:r>
            <w:r w:rsidR="00F55EBF" w:rsidRPr="00BB1495">
              <w:rPr>
                <w:b w:val="0"/>
                <w:color w:val="230859"/>
                <w:sz w:val="22"/>
                <w:szCs w:val="22"/>
              </w:rPr>
              <w:t xml:space="preserve">750 </w:t>
            </w:r>
          </w:p>
        </w:tc>
      </w:tr>
      <w:tr w:rsidR="00F50326" w14:paraId="18FF726F" w14:textId="77777777" w:rsidTr="00406A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A14551" w14:textId="77777777" w:rsidR="00F50326" w:rsidRDefault="00F50326" w:rsidP="00BB1495">
            <w:pPr>
              <w:autoSpaceDE w:val="0"/>
              <w:autoSpaceDN w:val="0"/>
              <w:adjustRightInd w:val="0"/>
              <w:spacing w:after="0" w:line="240" w:lineRule="auto"/>
              <w:rPr>
                <w:b/>
                <w:color w:val="230859"/>
                <w:sz w:val="22"/>
                <w:szCs w:val="22"/>
              </w:rPr>
            </w:pPr>
          </w:p>
          <w:p w14:paraId="69C4478C" w14:textId="77777777" w:rsidR="00EB1931" w:rsidRDefault="00EB1931" w:rsidP="00BB1495">
            <w:pPr>
              <w:autoSpaceDE w:val="0"/>
              <w:autoSpaceDN w:val="0"/>
              <w:adjustRightInd w:val="0"/>
              <w:spacing w:after="0" w:line="240" w:lineRule="auto"/>
              <w:rPr>
                <w:b/>
                <w:color w:val="230859"/>
                <w:sz w:val="22"/>
                <w:szCs w:val="22"/>
              </w:rPr>
            </w:pPr>
          </w:p>
          <w:p w14:paraId="6B6A256D" w14:textId="77777777" w:rsidR="00EB1931" w:rsidRDefault="00EB1931" w:rsidP="00BB1495">
            <w:pPr>
              <w:autoSpaceDE w:val="0"/>
              <w:autoSpaceDN w:val="0"/>
              <w:adjustRightInd w:val="0"/>
              <w:spacing w:after="0" w:line="240" w:lineRule="auto"/>
              <w:rPr>
                <w:b/>
                <w:bCs w:val="0"/>
                <w:color w:val="230859"/>
                <w:sz w:val="22"/>
                <w:szCs w:val="22"/>
              </w:rPr>
            </w:pPr>
          </w:p>
          <w:p w14:paraId="03F9A10F" w14:textId="77777777" w:rsidR="00F50326" w:rsidRDefault="00F50326" w:rsidP="00BB1495">
            <w:pPr>
              <w:autoSpaceDE w:val="0"/>
              <w:autoSpaceDN w:val="0"/>
              <w:adjustRightInd w:val="0"/>
              <w:spacing w:after="0" w:line="240" w:lineRule="auto"/>
              <w:rPr>
                <w:b/>
                <w:bCs w:val="0"/>
                <w:color w:val="230859"/>
                <w:sz w:val="22"/>
                <w:szCs w:val="22"/>
              </w:rPr>
            </w:pPr>
          </w:p>
          <w:p w14:paraId="337790FA" w14:textId="77777777" w:rsidR="00F50326" w:rsidRDefault="00F50326" w:rsidP="00BB1495">
            <w:pPr>
              <w:autoSpaceDE w:val="0"/>
              <w:autoSpaceDN w:val="0"/>
              <w:adjustRightInd w:val="0"/>
              <w:spacing w:after="0" w:line="240" w:lineRule="auto"/>
              <w:rPr>
                <w:b/>
                <w:bCs w:val="0"/>
                <w:color w:val="230859"/>
                <w:sz w:val="22"/>
                <w:szCs w:val="22"/>
              </w:rPr>
            </w:pPr>
          </w:p>
          <w:p w14:paraId="0E05388B" w14:textId="77777777" w:rsidR="00F50326" w:rsidRDefault="00F50326" w:rsidP="00BB1495">
            <w:pPr>
              <w:autoSpaceDE w:val="0"/>
              <w:autoSpaceDN w:val="0"/>
              <w:adjustRightInd w:val="0"/>
              <w:spacing w:after="0" w:line="240" w:lineRule="auto"/>
              <w:rPr>
                <w:b/>
                <w:bCs w:val="0"/>
                <w:color w:val="230859"/>
                <w:sz w:val="22"/>
                <w:szCs w:val="22"/>
              </w:rPr>
            </w:pPr>
          </w:p>
          <w:p w14:paraId="135FB634" w14:textId="77777777" w:rsidR="00F50326" w:rsidRDefault="00F50326" w:rsidP="00BB1495">
            <w:pPr>
              <w:autoSpaceDE w:val="0"/>
              <w:autoSpaceDN w:val="0"/>
              <w:adjustRightInd w:val="0"/>
              <w:spacing w:after="0" w:line="240" w:lineRule="auto"/>
              <w:rPr>
                <w:b/>
                <w:bCs w:val="0"/>
                <w:color w:val="230859"/>
                <w:sz w:val="22"/>
                <w:szCs w:val="22"/>
              </w:rPr>
            </w:pPr>
          </w:p>
          <w:p w14:paraId="4FEED8C9" w14:textId="7956D614" w:rsidR="00F50326" w:rsidRPr="00BB1495" w:rsidRDefault="00F50326" w:rsidP="00BB1495">
            <w:pPr>
              <w:autoSpaceDE w:val="0"/>
              <w:autoSpaceDN w:val="0"/>
              <w:adjustRightInd w:val="0"/>
              <w:spacing w:after="0" w:line="240" w:lineRule="auto"/>
              <w:rPr>
                <w:b/>
                <w:color w:val="230859"/>
                <w:sz w:val="22"/>
                <w:szCs w:val="22"/>
              </w:rPr>
            </w:pPr>
          </w:p>
        </w:tc>
      </w:tr>
      <w:bookmarkEnd w:id="3"/>
    </w:tbl>
    <w:p w14:paraId="05C75F49" w14:textId="77777777" w:rsidR="00F55EBF" w:rsidRDefault="00F55EBF" w:rsidP="008B1A0A"/>
    <w:p w14:paraId="4C9F30F6" w14:textId="35041E09" w:rsidR="00F55EBF" w:rsidRPr="00EB1931" w:rsidRDefault="00F55EBF" w:rsidP="008B1A0A">
      <w:pPr>
        <w:pStyle w:val="HeadingC"/>
      </w:pPr>
      <w:r w:rsidRPr="00CE1CB8">
        <w:t xml:space="preserve">Section </w:t>
      </w:r>
      <w:r w:rsidR="00EB1931">
        <w:t>7</w:t>
      </w:r>
      <w:r w:rsidRPr="00EB1931">
        <w:t xml:space="preserve">: Gender Equality Statement </w:t>
      </w:r>
    </w:p>
    <w:p w14:paraId="1226251D" w14:textId="77777777" w:rsidR="00F55EBF" w:rsidRPr="00FA7C9E" w:rsidRDefault="00F55EBF" w:rsidP="00FA7C9E">
      <w:pPr>
        <w:tabs>
          <w:tab w:val="left" w:pos="709"/>
        </w:tabs>
        <w:spacing w:after="0" w:line="360" w:lineRule="auto"/>
        <w:jc w:val="both"/>
        <w:rPr>
          <w:rFonts w:eastAsia="Arial"/>
          <w:sz w:val="22"/>
          <w:szCs w:val="22"/>
        </w:rPr>
      </w:pPr>
      <w:r w:rsidRPr="00FA7C9E">
        <w:rPr>
          <w:rFonts w:eastAsia="Arial"/>
          <w:sz w:val="22"/>
          <w:szCs w:val="22"/>
        </w:rPr>
        <w:t xml:space="preserve">To comply with the International Development (Gender Equality) Act 2014, your application must outline how you have taken meaningful yet proportionate consideration as to how the project will contribute to reducing gender inequalities. </w:t>
      </w:r>
    </w:p>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10190"/>
      </w:tblGrid>
      <w:tr w:rsidR="00F55EBF" w14:paraId="6EAE529E" w14:textId="77777777" w:rsidTr="00406A2B">
        <w:trPr>
          <w:cnfStyle w:val="100000000000" w:firstRow="1" w:lastRow="0" w:firstColumn="0" w:lastColumn="0" w:oddVBand="0" w:evenVBand="0" w:oddHBand="0" w:evenHBand="0" w:firstRowFirstColumn="0" w:firstRowLastColumn="0" w:lastRowFirstColumn="0" w:lastRowLastColumn="0"/>
          <w:trHeight w:val="250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6A718C" w14:textId="77777777" w:rsidR="00F55EBF" w:rsidRPr="00FA7C9E" w:rsidRDefault="00F55EBF" w:rsidP="00FA7C9E">
            <w:pPr>
              <w:autoSpaceDE w:val="0"/>
              <w:autoSpaceDN w:val="0"/>
              <w:adjustRightInd w:val="0"/>
              <w:spacing w:after="0" w:line="360" w:lineRule="auto"/>
              <w:rPr>
                <w:b w:val="0"/>
                <w:color w:val="230859"/>
                <w:sz w:val="22"/>
                <w:szCs w:val="22"/>
              </w:rPr>
            </w:pPr>
            <w:r w:rsidRPr="00FA7C9E">
              <w:rPr>
                <w:b w:val="0"/>
                <w:color w:val="230859"/>
                <w:sz w:val="22"/>
                <w:szCs w:val="22"/>
              </w:rPr>
              <w:t>Tell us the impact your project will have on gender. This should be about the project specifically – the outputs and outcomes; the make-up of the project team; participants, stakeholders and beneficiaries of the project; and the processes followed. Address the criteria in section 6 of the Briefing document, with an understanding that, depending on the project, not all questions will be applicable. If a question is not applicable, articulate the reasons why.</w:t>
            </w:r>
          </w:p>
          <w:p w14:paraId="6D3A3FCB" w14:textId="17E21E57" w:rsidR="00F55EBF" w:rsidRDefault="00FA7C9E" w:rsidP="00FA7C9E">
            <w:pPr>
              <w:autoSpaceDE w:val="0"/>
              <w:autoSpaceDN w:val="0"/>
              <w:adjustRightInd w:val="0"/>
              <w:spacing w:after="0" w:line="360" w:lineRule="auto"/>
              <w:rPr>
                <w:color w:val="44546A" w:themeColor="text2"/>
              </w:rPr>
            </w:pPr>
            <w:r>
              <w:rPr>
                <w:b w:val="0"/>
                <w:color w:val="230859"/>
                <w:sz w:val="22"/>
                <w:szCs w:val="22"/>
              </w:rPr>
              <w:t>Word limit:</w:t>
            </w:r>
            <w:r w:rsidR="00F55EBF" w:rsidRPr="00FA7C9E">
              <w:rPr>
                <w:b w:val="0"/>
                <w:color w:val="230859"/>
                <w:sz w:val="22"/>
                <w:szCs w:val="22"/>
              </w:rPr>
              <w:t xml:space="preserve"> 750 </w:t>
            </w:r>
          </w:p>
        </w:tc>
      </w:tr>
      <w:tr w:rsidR="00FA7C9E" w14:paraId="13D37EA0" w14:textId="77777777" w:rsidTr="00406A2B">
        <w:trPr>
          <w:cnfStyle w:val="000000100000" w:firstRow="0" w:lastRow="0" w:firstColumn="0" w:lastColumn="0" w:oddVBand="0" w:evenVBand="0" w:oddHBand="1" w:evenHBand="0" w:firstRowFirstColumn="0" w:firstRowLastColumn="0" w:lastRowFirstColumn="0" w:lastRowLastColumn="0"/>
          <w:trHeight w:val="250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FF1B9F" w14:textId="77777777" w:rsidR="00FA7C9E" w:rsidRPr="00FA7C9E" w:rsidRDefault="00FA7C9E" w:rsidP="00FA7C9E">
            <w:pPr>
              <w:autoSpaceDE w:val="0"/>
              <w:autoSpaceDN w:val="0"/>
              <w:adjustRightInd w:val="0"/>
              <w:spacing w:after="0" w:line="360" w:lineRule="auto"/>
              <w:rPr>
                <w:b/>
                <w:color w:val="230859"/>
                <w:sz w:val="22"/>
                <w:szCs w:val="22"/>
              </w:rPr>
            </w:pPr>
          </w:p>
        </w:tc>
      </w:tr>
    </w:tbl>
    <w:p w14:paraId="30A46B9D" w14:textId="77777777" w:rsidR="00F55EBF" w:rsidRDefault="00F55EBF" w:rsidP="008B1A0A"/>
    <w:p w14:paraId="71562B0E" w14:textId="4858CEC6" w:rsidR="00F55EBF" w:rsidRPr="00FA7C9E" w:rsidRDefault="00F55EBF" w:rsidP="008B1A0A">
      <w:pPr>
        <w:pStyle w:val="HeadingC"/>
      </w:pPr>
      <w:r w:rsidRPr="00CE1CB8">
        <w:lastRenderedPageBreak/>
        <w:t xml:space="preserve">Section </w:t>
      </w:r>
      <w:r w:rsidR="00540490">
        <w:t>8</w:t>
      </w:r>
      <w:r w:rsidRPr="00FA7C9E">
        <w:t xml:space="preserve">: Safeguarding </w:t>
      </w:r>
    </w:p>
    <w:p w14:paraId="11BE9E97" w14:textId="0FDCDA2D" w:rsidR="00F55EBF" w:rsidRPr="008B1A0A" w:rsidRDefault="00F55EBF" w:rsidP="008B1A0A">
      <w:pPr>
        <w:spacing w:after="0" w:line="360" w:lineRule="auto"/>
        <w:rPr>
          <w:sz w:val="18"/>
          <w:szCs w:val="18"/>
        </w:rPr>
      </w:pPr>
      <w:r w:rsidRPr="008B1A0A">
        <w:rPr>
          <w:sz w:val="22"/>
          <w:szCs w:val="22"/>
        </w:rPr>
        <w:t xml:space="preserve">We have a duty of care to safeguard the children and adults at risk we work with. Covid-19 has heightened the level of risk to children and adults at risk in everyday life. This is particularly important in </w:t>
      </w:r>
      <w:r w:rsidR="00FA7C9E" w:rsidRPr="008B1A0A">
        <w:rPr>
          <w:b/>
          <w:sz w:val="22"/>
          <w:szCs w:val="22"/>
        </w:rPr>
        <w:t>India</w:t>
      </w:r>
      <w:r w:rsidRPr="008B1A0A">
        <w:rPr>
          <w:sz w:val="22"/>
          <w:szCs w:val="22"/>
        </w:rPr>
        <w:t xml:space="preserve"> where there are high mobile device penetration rates and where research indicates Covid-19 has increased known risks related to online exploitation.  There is also growing awareness about the impacts of cyberbullying on young people, which is being increasingly addressed in schools and the wider community. Where proposals involve any contact with these groups</w:t>
      </w:r>
      <w:r w:rsidRPr="008B1A0A">
        <w:rPr>
          <w:color w:val="000000" w:themeColor="text1"/>
          <w:sz w:val="22"/>
          <w:szCs w:val="22"/>
        </w:rPr>
        <w:t xml:space="preserve">, you must clearly demonstrate how this has been taken into consideration. </w:t>
      </w:r>
    </w:p>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10190"/>
      </w:tblGrid>
      <w:tr w:rsidR="00F55EBF" w14:paraId="26D949BF" w14:textId="77777777" w:rsidTr="00406A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D6CCEA" w14:textId="25460505" w:rsidR="00F55EBF" w:rsidRPr="001E2E8F" w:rsidRDefault="00F55EBF" w:rsidP="001E2E8F">
            <w:pPr>
              <w:autoSpaceDE w:val="0"/>
              <w:autoSpaceDN w:val="0"/>
              <w:adjustRightInd w:val="0"/>
              <w:spacing w:after="0" w:line="360" w:lineRule="auto"/>
              <w:rPr>
                <w:b w:val="0"/>
                <w:color w:val="230859"/>
                <w:sz w:val="22"/>
                <w:szCs w:val="22"/>
              </w:rPr>
            </w:pPr>
            <w:r w:rsidRPr="001E2E8F">
              <w:rPr>
                <w:b w:val="0"/>
                <w:color w:val="230859"/>
                <w:sz w:val="22"/>
                <w:szCs w:val="22"/>
              </w:rPr>
              <w:t xml:space="preserve">Tell us how your proposal will ensure positive engagement with digital innovation for your intended audience.  Please articulate clearly how your proposal addresses safe participation with reference made to </w:t>
            </w:r>
            <w:r w:rsidR="00FA7C9E" w:rsidRPr="001E2E8F">
              <w:rPr>
                <w:b w:val="0"/>
                <w:color w:val="230859"/>
                <w:sz w:val="22"/>
                <w:szCs w:val="22"/>
              </w:rPr>
              <w:t>India</w:t>
            </w:r>
            <w:r w:rsidRPr="001E2E8F">
              <w:rPr>
                <w:b w:val="0"/>
                <w:color w:val="230859"/>
                <w:sz w:val="22"/>
                <w:szCs w:val="22"/>
              </w:rPr>
              <w:t xml:space="preserve">-specific challenges.  This may include aspects of project design, audience </w:t>
            </w:r>
            <w:r w:rsidR="00DA2121">
              <w:rPr>
                <w:b w:val="0"/>
                <w:color w:val="230859"/>
                <w:sz w:val="22"/>
                <w:szCs w:val="22"/>
              </w:rPr>
              <w:t>a</w:t>
            </w:r>
            <w:r w:rsidRPr="001E2E8F">
              <w:rPr>
                <w:b w:val="0"/>
                <w:color w:val="230859"/>
                <w:sz w:val="22"/>
                <w:szCs w:val="22"/>
              </w:rPr>
              <w:t>wareness raising, and monitoring and reporting processes that ensure a positive digital experience.</w:t>
            </w:r>
          </w:p>
          <w:p w14:paraId="65BD364E" w14:textId="4F0A7704" w:rsidR="00F55EBF" w:rsidRDefault="001E2E8F" w:rsidP="001E2E8F">
            <w:pPr>
              <w:autoSpaceDE w:val="0"/>
              <w:autoSpaceDN w:val="0"/>
              <w:adjustRightInd w:val="0"/>
              <w:spacing w:after="0" w:line="360" w:lineRule="auto"/>
              <w:rPr>
                <w:color w:val="44546A" w:themeColor="text2"/>
              </w:rPr>
            </w:pPr>
            <w:r>
              <w:rPr>
                <w:b w:val="0"/>
                <w:color w:val="230859"/>
                <w:sz w:val="22"/>
                <w:szCs w:val="22"/>
              </w:rPr>
              <w:t>Word limit:</w:t>
            </w:r>
            <w:r w:rsidR="00F55EBF" w:rsidRPr="001E2E8F">
              <w:rPr>
                <w:b w:val="0"/>
                <w:color w:val="230859"/>
                <w:sz w:val="22"/>
                <w:szCs w:val="22"/>
              </w:rPr>
              <w:t xml:space="preserve"> 500</w:t>
            </w:r>
          </w:p>
        </w:tc>
      </w:tr>
      <w:tr w:rsidR="001E2E8F" w14:paraId="5EA19641" w14:textId="77777777" w:rsidTr="00406A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7E9E27" w14:textId="77777777" w:rsidR="001E2E8F" w:rsidRDefault="001E2E8F" w:rsidP="001E2E8F">
            <w:pPr>
              <w:autoSpaceDE w:val="0"/>
              <w:autoSpaceDN w:val="0"/>
              <w:adjustRightInd w:val="0"/>
              <w:spacing w:after="0" w:line="360" w:lineRule="auto"/>
              <w:rPr>
                <w:b/>
                <w:bCs w:val="0"/>
                <w:color w:val="230859"/>
                <w:sz w:val="22"/>
                <w:szCs w:val="22"/>
              </w:rPr>
            </w:pPr>
          </w:p>
          <w:p w14:paraId="22340C50" w14:textId="77777777" w:rsidR="00DA2121" w:rsidRDefault="00DA2121" w:rsidP="001E2E8F">
            <w:pPr>
              <w:autoSpaceDE w:val="0"/>
              <w:autoSpaceDN w:val="0"/>
              <w:adjustRightInd w:val="0"/>
              <w:spacing w:after="0" w:line="360" w:lineRule="auto"/>
              <w:rPr>
                <w:b/>
                <w:bCs w:val="0"/>
                <w:color w:val="230859"/>
                <w:sz w:val="22"/>
                <w:szCs w:val="22"/>
              </w:rPr>
            </w:pPr>
          </w:p>
          <w:p w14:paraId="5C73B374" w14:textId="77777777" w:rsidR="00DA2121" w:rsidRDefault="00DA2121" w:rsidP="001E2E8F">
            <w:pPr>
              <w:autoSpaceDE w:val="0"/>
              <w:autoSpaceDN w:val="0"/>
              <w:adjustRightInd w:val="0"/>
              <w:spacing w:after="0" w:line="360" w:lineRule="auto"/>
              <w:rPr>
                <w:b/>
                <w:bCs w:val="0"/>
                <w:color w:val="230859"/>
                <w:sz w:val="22"/>
                <w:szCs w:val="22"/>
              </w:rPr>
            </w:pPr>
          </w:p>
          <w:p w14:paraId="03A60990" w14:textId="77777777" w:rsidR="00DA2121" w:rsidRDefault="00DA2121" w:rsidP="001E2E8F">
            <w:pPr>
              <w:autoSpaceDE w:val="0"/>
              <w:autoSpaceDN w:val="0"/>
              <w:adjustRightInd w:val="0"/>
              <w:spacing w:after="0" w:line="360" w:lineRule="auto"/>
              <w:rPr>
                <w:b/>
                <w:bCs w:val="0"/>
                <w:color w:val="230859"/>
                <w:sz w:val="22"/>
                <w:szCs w:val="22"/>
              </w:rPr>
            </w:pPr>
          </w:p>
          <w:p w14:paraId="361F7393" w14:textId="77777777" w:rsidR="00DA2121" w:rsidRDefault="00DA2121" w:rsidP="001E2E8F">
            <w:pPr>
              <w:autoSpaceDE w:val="0"/>
              <w:autoSpaceDN w:val="0"/>
              <w:adjustRightInd w:val="0"/>
              <w:spacing w:after="0" w:line="360" w:lineRule="auto"/>
              <w:rPr>
                <w:b/>
                <w:bCs w:val="0"/>
                <w:color w:val="230859"/>
                <w:sz w:val="22"/>
                <w:szCs w:val="22"/>
              </w:rPr>
            </w:pPr>
          </w:p>
          <w:p w14:paraId="24678ABD" w14:textId="77777777" w:rsidR="00DA2121" w:rsidRDefault="00DA2121" w:rsidP="001E2E8F">
            <w:pPr>
              <w:autoSpaceDE w:val="0"/>
              <w:autoSpaceDN w:val="0"/>
              <w:adjustRightInd w:val="0"/>
              <w:spacing w:after="0" w:line="360" w:lineRule="auto"/>
              <w:rPr>
                <w:b/>
                <w:bCs w:val="0"/>
                <w:color w:val="230859"/>
                <w:sz w:val="22"/>
                <w:szCs w:val="22"/>
              </w:rPr>
            </w:pPr>
          </w:p>
          <w:p w14:paraId="0C0A9864" w14:textId="77777777" w:rsidR="00DA2121" w:rsidRDefault="00DA2121" w:rsidP="001E2E8F">
            <w:pPr>
              <w:autoSpaceDE w:val="0"/>
              <w:autoSpaceDN w:val="0"/>
              <w:adjustRightInd w:val="0"/>
              <w:spacing w:after="0" w:line="360" w:lineRule="auto"/>
              <w:rPr>
                <w:b/>
                <w:bCs w:val="0"/>
                <w:color w:val="230859"/>
                <w:sz w:val="22"/>
                <w:szCs w:val="22"/>
              </w:rPr>
            </w:pPr>
          </w:p>
          <w:p w14:paraId="3EAC5C49" w14:textId="77777777" w:rsidR="00DA2121" w:rsidRDefault="00DA2121" w:rsidP="001E2E8F">
            <w:pPr>
              <w:autoSpaceDE w:val="0"/>
              <w:autoSpaceDN w:val="0"/>
              <w:adjustRightInd w:val="0"/>
              <w:spacing w:after="0" w:line="360" w:lineRule="auto"/>
              <w:rPr>
                <w:b/>
                <w:bCs w:val="0"/>
                <w:color w:val="230859"/>
                <w:sz w:val="22"/>
                <w:szCs w:val="22"/>
              </w:rPr>
            </w:pPr>
          </w:p>
          <w:p w14:paraId="11DED169" w14:textId="77777777" w:rsidR="00DA2121" w:rsidRDefault="00DA2121" w:rsidP="001E2E8F">
            <w:pPr>
              <w:autoSpaceDE w:val="0"/>
              <w:autoSpaceDN w:val="0"/>
              <w:adjustRightInd w:val="0"/>
              <w:spacing w:after="0" w:line="360" w:lineRule="auto"/>
              <w:rPr>
                <w:b/>
                <w:bCs w:val="0"/>
                <w:color w:val="230859"/>
                <w:sz w:val="22"/>
                <w:szCs w:val="22"/>
              </w:rPr>
            </w:pPr>
          </w:p>
          <w:p w14:paraId="7E53599B" w14:textId="755D2845" w:rsidR="00DA2121" w:rsidRPr="001E2E8F" w:rsidRDefault="00DA2121" w:rsidP="001E2E8F">
            <w:pPr>
              <w:autoSpaceDE w:val="0"/>
              <w:autoSpaceDN w:val="0"/>
              <w:adjustRightInd w:val="0"/>
              <w:spacing w:after="0" w:line="360" w:lineRule="auto"/>
              <w:rPr>
                <w:b/>
                <w:color w:val="230859"/>
                <w:sz w:val="22"/>
                <w:szCs w:val="22"/>
              </w:rPr>
            </w:pPr>
          </w:p>
        </w:tc>
      </w:tr>
    </w:tbl>
    <w:p w14:paraId="78EEDE14" w14:textId="77777777" w:rsidR="00F55EBF" w:rsidRDefault="00F55EBF" w:rsidP="008B1A0A"/>
    <w:p w14:paraId="7ECAA038" w14:textId="77777777" w:rsidR="00F55EBF" w:rsidRDefault="00F55EBF" w:rsidP="00F55EBF">
      <w:pPr>
        <w:spacing w:after="0" w:line="240" w:lineRule="auto"/>
        <w:rPr>
          <w:rFonts w:eastAsia="BritishCouncilSans-Regular" w:cs="BritishCouncilSans-Regular"/>
          <w:b/>
          <w:color w:val="44546A" w:themeColor="text2"/>
          <w:sz w:val="28"/>
        </w:rPr>
      </w:pPr>
      <w:r>
        <w:br w:type="page"/>
      </w:r>
    </w:p>
    <w:p w14:paraId="3E718765" w14:textId="5A4F990C" w:rsidR="00F55EBF" w:rsidRDefault="00F55EBF" w:rsidP="008B1A0A">
      <w:pPr>
        <w:pStyle w:val="HeadingC"/>
      </w:pPr>
      <w:r>
        <w:lastRenderedPageBreak/>
        <w:t xml:space="preserve">Section </w:t>
      </w:r>
      <w:r w:rsidR="00540490">
        <w:t>9</w:t>
      </w:r>
      <w:r>
        <w:t>: Checklist and partner declarations</w:t>
      </w:r>
    </w:p>
    <w:p w14:paraId="2463FBB2" w14:textId="77777777" w:rsidR="00F55EBF" w:rsidRDefault="00F55EBF" w:rsidP="008B1A0A">
      <w:pPr>
        <w:rPr>
          <w:b/>
        </w:rPr>
      </w:pPr>
      <w:r w:rsidRPr="008D69AF">
        <w:t xml:space="preserve">It is essential that all named applicants sign the declaration below, acknowledging their agreement to delivering the </w:t>
      </w:r>
      <w:r>
        <w:t>digital research, insight or innovation</w:t>
      </w:r>
      <w:r w:rsidRPr="008D69AF">
        <w:t xml:space="preserve"> as outlined in the application.</w:t>
      </w:r>
      <w:r>
        <w:br/>
      </w:r>
    </w:p>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2719"/>
        <w:gridCol w:w="7471"/>
      </w:tblGrid>
      <w:tr w:rsidR="00F55EBF" w:rsidRPr="00381494" w14:paraId="78F083ED" w14:textId="77777777" w:rsidTr="00406A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BB9283" w14:textId="77777777" w:rsidR="00F55EBF" w:rsidRPr="00406A2B" w:rsidRDefault="00F55EBF" w:rsidP="00773916">
            <w:pPr>
              <w:spacing w:before="60"/>
              <w:rPr>
                <w:bCs w:val="0"/>
                <w:color w:val="230859"/>
                <w:sz w:val="22"/>
                <w:szCs w:val="22"/>
              </w:rPr>
            </w:pPr>
            <w:r w:rsidRPr="00406A2B">
              <w:rPr>
                <w:bCs w:val="0"/>
                <w:color w:val="230859"/>
                <w:sz w:val="22"/>
                <w:szCs w:val="22"/>
              </w:rPr>
              <w:t>UK – Lead Applicant</w:t>
            </w:r>
          </w:p>
        </w:tc>
      </w:tr>
      <w:tr w:rsidR="00F55EBF" w:rsidRPr="00381494" w14:paraId="7AD7426E" w14:textId="77777777" w:rsidTr="00406A2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022138" w14:textId="77777777" w:rsidR="00F55EBF" w:rsidRPr="00406A2B" w:rsidRDefault="00F55EBF" w:rsidP="00773916">
            <w:pPr>
              <w:spacing w:before="60"/>
              <w:rPr>
                <w:color w:val="230859"/>
                <w:sz w:val="22"/>
                <w:szCs w:val="22"/>
              </w:rPr>
            </w:pPr>
            <w:r w:rsidRPr="00406A2B">
              <w:rPr>
                <w:color w:val="230859"/>
                <w:sz w:val="22"/>
                <w:szCs w:val="22"/>
              </w:rPr>
              <w:t>Full name:</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C14093" w14:textId="77777777" w:rsidR="00F55EBF" w:rsidRPr="00381494" w:rsidRDefault="00F55EBF" w:rsidP="00773916">
            <w:pPr>
              <w:spacing w:before="60"/>
              <w:cnfStyle w:val="000000100000" w:firstRow="0" w:lastRow="0" w:firstColumn="0" w:lastColumn="0" w:oddVBand="0" w:evenVBand="0" w:oddHBand="1" w:evenHBand="0" w:firstRowFirstColumn="0" w:firstRowLastColumn="0" w:lastRowFirstColumn="0" w:lastRowLastColumn="0"/>
            </w:pPr>
          </w:p>
        </w:tc>
      </w:tr>
      <w:tr w:rsidR="00F55EBF" w:rsidRPr="00381494" w14:paraId="2E11CF4A" w14:textId="77777777" w:rsidTr="00406A2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1C800E" w14:textId="77777777" w:rsidR="00F55EBF" w:rsidRPr="00406A2B" w:rsidRDefault="00F55EBF" w:rsidP="00773916">
            <w:pPr>
              <w:spacing w:before="60"/>
              <w:rPr>
                <w:color w:val="230859"/>
                <w:sz w:val="22"/>
                <w:szCs w:val="22"/>
              </w:rPr>
            </w:pPr>
            <w:r w:rsidRPr="00406A2B">
              <w:rPr>
                <w:color w:val="230859"/>
                <w:sz w:val="22"/>
                <w:szCs w:val="22"/>
              </w:rPr>
              <w:t xml:space="preserve">Signature: </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6969EE" w14:textId="77777777" w:rsidR="00F55EBF" w:rsidRPr="00381494" w:rsidRDefault="00F55EBF" w:rsidP="00773916">
            <w:pPr>
              <w:spacing w:before="60"/>
              <w:cnfStyle w:val="000000010000" w:firstRow="0" w:lastRow="0" w:firstColumn="0" w:lastColumn="0" w:oddVBand="0" w:evenVBand="0" w:oddHBand="0" w:evenHBand="1" w:firstRowFirstColumn="0" w:firstRowLastColumn="0" w:lastRowFirstColumn="0" w:lastRowLastColumn="0"/>
            </w:pPr>
          </w:p>
        </w:tc>
      </w:tr>
    </w:tbl>
    <w:p w14:paraId="7C4A1F39" w14:textId="77777777" w:rsidR="00F55EBF" w:rsidRDefault="00F55EBF" w:rsidP="008B1A0A"/>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2719"/>
        <w:gridCol w:w="7471"/>
      </w:tblGrid>
      <w:tr w:rsidR="00F55EBF" w:rsidRPr="00381494" w14:paraId="13F05CD7" w14:textId="77777777" w:rsidTr="00406A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9CC9A3" w14:textId="3141EC1B" w:rsidR="00F55EBF" w:rsidRPr="00406A2B" w:rsidRDefault="00FA7C9E" w:rsidP="00773916">
            <w:pPr>
              <w:spacing w:before="60"/>
              <w:rPr>
                <w:bCs w:val="0"/>
                <w:color w:val="230859"/>
                <w:sz w:val="22"/>
                <w:szCs w:val="22"/>
              </w:rPr>
            </w:pPr>
            <w:r w:rsidRPr="00406A2B">
              <w:rPr>
                <w:bCs w:val="0"/>
                <w:color w:val="230859"/>
                <w:sz w:val="22"/>
                <w:szCs w:val="22"/>
              </w:rPr>
              <w:t>India</w:t>
            </w:r>
            <w:r w:rsidR="00F55EBF" w:rsidRPr="00406A2B">
              <w:rPr>
                <w:bCs w:val="0"/>
                <w:color w:val="230859"/>
                <w:sz w:val="22"/>
                <w:szCs w:val="22"/>
              </w:rPr>
              <w:t xml:space="preserve"> Applicant</w:t>
            </w:r>
          </w:p>
        </w:tc>
      </w:tr>
      <w:tr w:rsidR="00F55EBF" w:rsidRPr="00381494" w14:paraId="2F99D54B" w14:textId="77777777" w:rsidTr="00406A2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2669CB" w14:textId="77777777" w:rsidR="00F55EBF" w:rsidRPr="00406A2B" w:rsidRDefault="00F55EBF" w:rsidP="00773916">
            <w:pPr>
              <w:spacing w:before="60"/>
              <w:rPr>
                <w:color w:val="230859"/>
                <w:sz w:val="22"/>
                <w:szCs w:val="22"/>
              </w:rPr>
            </w:pPr>
            <w:r w:rsidRPr="00406A2B">
              <w:rPr>
                <w:color w:val="230859"/>
                <w:sz w:val="22"/>
                <w:szCs w:val="22"/>
              </w:rPr>
              <w:t>Full name:</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B5415F" w14:textId="77777777" w:rsidR="00F55EBF" w:rsidRPr="00381494" w:rsidRDefault="00F55EBF" w:rsidP="00773916">
            <w:pPr>
              <w:spacing w:before="60"/>
              <w:cnfStyle w:val="000000100000" w:firstRow="0" w:lastRow="0" w:firstColumn="0" w:lastColumn="0" w:oddVBand="0" w:evenVBand="0" w:oddHBand="1" w:evenHBand="0" w:firstRowFirstColumn="0" w:firstRowLastColumn="0" w:lastRowFirstColumn="0" w:lastRowLastColumn="0"/>
            </w:pPr>
          </w:p>
        </w:tc>
      </w:tr>
      <w:tr w:rsidR="00F55EBF" w:rsidRPr="00381494" w14:paraId="3983F836" w14:textId="77777777" w:rsidTr="00406A2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987AC8" w14:textId="77777777" w:rsidR="00F55EBF" w:rsidRPr="00406A2B" w:rsidRDefault="00F55EBF" w:rsidP="00773916">
            <w:pPr>
              <w:spacing w:before="60"/>
              <w:rPr>
                <w:color w:val="230859"/>
                <w:sz w:val="22"/>
                <w:szCs w:val="22"/>
              </w:rPr>
            </w:pPr>
            <w:r w:rsidRPr="00406A2B">
              <w:rPr>
                <w:color w:val="230859"/>
                <w:sz w:val="22"/>
                <w:szCs w:val="22"/>
              </w:rPr>
              <w:t xml:space="preserve">Signature: </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AB3102" w14:textId="77777777" w:rsidR="00F55EBF" w:rsidRPr="00381494" w:rsidRDefault="00F55EBF" w:rsidP="00773916">
            <w:pPr>
              <w:spacing w:before="60"/>
              <w:cnfStyle w:val="000000010000" w:firstRow="0" w:lastRow="0" w:firstColumn="0" w:lastColumn="0" w:oddVBand="0" w:evenVBand="0" w:oddHBand="0" w:evenHBand="1" w:firstRowFirstColumn="0" w:firstRowLastColumn="0" w:lastRowFirstColumn="0" w:lastRowLastColumn="0"/>
            </w:pPr>
          </w:p>
        </w:tc>
      </w:tr>
    </w:tbl>
    <w:p w14:paraId="16D60B55" w14:textId="77777777" w:rsidR="00F55EBF" w:rsidRDefault="00F55EBF" w:rsidP="008B1A0A"/>
    <w:tbl>
      <w:tblPr>
        <w:tblStyle w:val="LightList-Accent1"/>
        <w:tblW w:w="5000" w:type="pct"/>
        <w:tblInd w:w="0"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2719"/>
        <w:gridCol w:w="7471"/>
      </w:tblGrid>
      <w:tr w:rsidR="00F55EBF" w:rsidRPr="00381494" w14:paraId="6508B200" w14:textId="77777777" w:rsidTr="003571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7D7BF2" w14:textId="77777777" w:rsidR="00F55EBF" w:rsidRPr="00406A2B" w:rsidRDefault="00F55EBF" w:rsidP="00773916">
            <w:pPr>
              <w:spacing w:before="60"/>
              <w:rPr>
                <w:bCs w:val="0"/>
                <w:color w:val="230859"/>
                <w:sz w:val="22"/>
                <w:szCs w:val="22"/>
              </w:rPr>
            </w:pPr>
            <w:r w:rsidRPr="00406A2B">
              <w:rPr>
                <w:bCs w:val="0"/>
                <w:color w:val="230859"/>
                <w:sz w:val="22"/>
                <w:szCs w:val="22"/>
              </w:rPr>
              <w:t>Applicant 3 (if applicable):</w:t>
            </w:r>
          </w:p>
        </w:tc>
      </w:tr>
      <w:tr w:rsidR="003571B5" w:rsidRPr="00381494" w14:paraId="64F72AFB" w14:textId="77777777" w:rsidTr="003571B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A1A7F5" w14:textId="77777777" w:rsidR="00F55EBF" w:rsidRPr="00406A2B" w:rsidRDefault="00F55EBF" w:rsidP="00773916">
            <w:pPr>
              <w:spacing w:before="60"/>
              <w:rPr>
                <w:color w:val="230859"/>
                <w:sz w:val="22"/>
                <w:szCs w:val="22"/>
              </w:rPr>
            </w:pPr>
            <w:r w:rsidRPr="00406A2B">
              <w:rPr>
                <w:color w:val="230859"/>
                <w:sz w:val="22"/>
                <w:szCs w:val="22"/>
              </w:rPr>
              <w:t>Full name:</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B52271" w14:textId="77777777" w:rsidR="00F55EBF" w:rsidRPr="00381494" w:rsidRDefault="00F55EBF" w:rsidP="00773916">
            <w:pPr>
              <w:spacing w:before="60"/>
              <w:cnfStyle w:val="000000100000" w:firstRow="0" w:lastRow="0" w:firstColumn="0" w:lastColumn="0" w:oddVBand="0" w:evenVBand="0" w:oddHBand="1" w:evenHBand="0" w:firstRowFirstColumn="0" w:firstRowLastColumn="0" w:lastRowFirstColumn="0" w:lastRowLastColumn="0"/>
            </w:pPr>
          </w:p>
        </w:tc>
      </w:tr>
      <w:tr w:rsidR="00F55EBF" w:rsidRPr="00381494" w14:paraId="3860E007" w14:textId="77777777" w:rsidTr="003571B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38C888" w14:textId="77777777" w:rsidR="00F55EBF" w:rsidRPr="00406A2B" w:rsidRDefault="00F55EBF" w:rsidP="00773916">
            <w:pPr>
              <w:spacing w:before="60"/>
              <w:rPr>
                <w:color w:val="230859"/>
                <w:sz w:val="22"/>
                <w:szCs w:val="22"/>
              </w:rPr>
            </w:pPr>
            <w:r w:rsidRPr="00406A2B">
              <w:rPr>
                <w:color w:val="230859"/>
                <w:sz w:val="22"/>
                <w:szCs w:val="22"/>
              </w:rPr>
              <w:t xml:space="preserve">Signature: </w:t>
            </w:r>
          </w:p>
        </w:tc>
        <w:tc>
          <w:tcPr>
            <w:tcW w:w="3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71F216" w14:textId="77777777" w:rsidR="00F55EBF" w:rsidRPr="00381494" w:rsidRDefault="00F55EBF" w:rsidP="00773916">
            <w:pPr>
              <w:spacing w:before="60"/>
              <w:cnfStyle w:val="000000010000" w:firstRow="0" w:lastRow="0" w:firstColumn="0" w:lastColumn="0" w:oddVBand="0" w:evenVBand="0" w:oddHBand="0" w:evenHBand="1" w:firstRowFirstColumn="0" w:firstRowLastColumn="0" w:lastRowFirstColumn="0" w:lastRowLastColumn="0"/>
            </w:pPr>
          </w:p>
        </w:tc>
      </w:tr>
    </w:tbl>
    <w:p w14:paraId="0ACB20FF" w14:textId="77777777" w:rsidR="004A22BF" w:rsidRDefault="004A22BF" w:rsidP="008B1A0A"/>
    <w:p w14:paraId="777F428F" w14:textId="4266DF6C" w:rsidR="00F55EBF" w:rsidRDefault="00F55EBF" w:rsidP="008B1A0A">
      <w:pPr>
        <w:rPr>
          <w:rFonts w:eastAsia="Arial"/>
          <w:bCs/>
          <w:sz w:val="22"/>
          <w:szCs w:val="22"/>
          <w:lang w:val="en-US"/>
        </w:rPr>
      </w:pPr>
      <w:r w:rsidRPr="00406A2B">
        <w:rPr>
          <w:rFonts w:eastAsia="Arial"/>
          <w:bCs/>
          <w:sz w:val="22"/>
          <w:szCs w:val="22"/>
          <w:lang w:val="en-US"/>
        </w:rPr>
        <w:t xml:space="preserve">Please add additional applicant details here should your project include more than </w:t>
      </w:r>
      <w:r w:rsidR="008B1A0A" w:rsidRPr="00406A2B">
        <w:rPr>
          <w:rFonts w:eastAsia="Arial"/>
          <w:bCs/>
          <w:sz w:val="22"/>
          <w:szCs w:val="22"/>
          <w:lang w:val="en-US"/>
        </w:rPr>
        <w:t>three</w:t>
      </w:r>
      <w:r w:rsidRPr="00406A2B">
        <w:rPr>
          <w:rFonts w:eastAsia="Arial"/>
          <w:bCs/>
          <w:sz w:val="22"/>
          <w:szCs w:val="22"/>
          <w:lang w:val="en-US"/>
        </w:rPr>
        <w:t xml:space="preserve"> partners.</w:t>
      </w:r>
    </w:p>
    <w:p w14:paraId="2033233F" w14:textId="494B1F22" w:rsidR="004A22BF" w:rsidRPr="004A22BF" w:rsidRDefault="00F55EBF" w:rsidP="004A22BF">
      <w:pPr>
        <w:pStyle w:val="CommentText"/>
        <w:spacing w:after="0" w:line="360" w:lineRule="auto"/>
        <w:rPr>
          <w:b/>
          <w:bCs/>
          <w:sz w:val="22"/>
          <w:szCs w:val="22"/>
        </w:rPr>
      </w:pPr>
      <w:r w:rsidRPr="004A22BF">
        <w:rPr>
          <w:bCs/>
          <w:sz w:val="22"/>
          <w:szCs w:val="22"/>
        </w:rPr>
        <w:t xml:space="preserve">Once the application form is complete and reviewed by all named applicants, </w:t>
      </w:r>
      <w:r w:rsidRPr="004A22BF">
        <w:rPr>
          <w:sz w:val="22"/>
          <w:szCs w:val="22"/>
        </w:rPr>
        <w:t xml:space="preserve">please submit this form via our mailbox: </w:t>
      </w:r>
      <w:hyperlink r:id="rId20" w:history="1">
        <w:r w:rsidRPr="004A22BF">
          <w:rPr>
            <w:rStyle w:val="Hyperlink"/>
            <w:sz w:val="22"/>
            <w:szCs w:val="22"/>
            <w:shd w:val="clear" w:color="auto" w:fill="FFFFFF"/>
          </w:rPr>
          <w:t>TeachEnglish.India@britishcouncil.org</w:t>
        </w:r>
      </w:hyperlink>
      <w:r w:rsidRPr="004A22BF">
        <w:rPr>
          <w:sz w:val="22"/>
          <w:szCs w:val="22"/>
          <w:shd w:val="clear" w:color="auto" w:fill="FFFFFF"/>
        </w:rPr>
        <w:t xml:space="preserve"> </w:t>
      </w:r>
      <w:r w:rsidRPr="004A22BF">
        <w:rPr>
          <w:color w:val="252423"/>
          <w:sz w:val="22"/>
          <w:szCs w:val="22"/>
          <w:shd w:val="clear" w:color="auto" w:fill="FFFFFF"/>
        </w:rPr>
        <w:t xml:space="preserve">by </w:t>
      </w:r>
      <w:r w:rsidR="009E1007" w:rsidRPr="009E1007">
        <w:rPr>
          <w:b/>
          <w:bCs/>
          <w:sz w:val="22"/>
          <w:szCs w:val="22"/>
        </w:rPr>
        <w:t>Wednesday 27 July 2022 midnight India time</w:t>
      </w:r>
      <w:r w:rsidR="004A22BF" w:rsidRPr="004A22BF">
        <w:rPr>
          <w:b/>
          <w:bCs/>
          <w:sz w:val="22"/>
          <w:szCs w:val="22"/>
        </w:rPr>
        <w:t xml:space="preserve">. </w:t>
      </w:r>
    </w:p>
    <w:p w14:paraId="14D01179" w14:textId="3D4F4998" w:rsidR="00F55EBF" w:rsidRPr="009A3EA9" w:rsidRDefault="00F55EBF" w:rsidP="004A22BF">
      <w:pPr>
        <w:pStyle w:val="CommentText"/>
        <w:rPr>
          <w:bCs/>
          <w:sz w:val="22"/>
          <w:szCs w:val="22"/>
        </w:rPr>
      </w:pPr>
      <w:r w:rsidRPr="009A3EA9">
        <w:rPr>
          <w:bCs/>
          <w:sz w:val="22"/>
          <w:szCs w:val="22"/>
        </w:rPr>
        <w:t>Please ensure you cover the following:</w:t>
      </w:r>
      <w:r w:rsidRPr="009A3EA9">
        <w:rPr>
          <w:bCs/>
          <w:sz w:val="22"/>
          <w:szCs w:val="22"/>
        </w:rPr>
        <w:br/>
      </w:r>
    </w:p>
    <w:tbl>
      <w:tblPr>
        <w:tblStyle w:val="LightList-Accent1"/>
        <w:tblW w:w="4996" w:type="pct"/>
        <w:tblInd w:w="8" w:type="dxa"/>
        <w:tblBorders>
          <w:top w:val="single" w:sz="6" w:space="0" w:color="00DCFF"/>
          <w:left w:val="single" w:sz="6" w:space="0" w:color="00DCFF"/>
          <w:bottom w:val="single" w:sz="6" w:space="0" w:color="00DCFF"/>
          <w:right w:val="single" w:sz="6" w:space="0" w:color="00DCFF"/>
          <w:insideH w:val="single" w:sz="6" w:space="0" w:color="00DCFF"/>
          <w:insideV w:val="single" w:sz="6" w:space="0" w:color="00DCFF"/>
        </w:tblBorders>
        <w:tblLook w:val="04A0" w:firstRow="1" w:lastRow="0" w:firstColumn="1" w:lastColumn="0" w:noHBand="0" w:noVBand="1"/>
      </w:tblPr>
      <w:tblGrid>
        <w:gridCol w:w="7358"/>
        <w:gridCol w:w="2824"/>
      </w:tblGrid>
      <w:tr w:rsidR="002160B1" w:rsidRPr="008D69AF" w14:paraId="456911B5" w14:textId="77777777" w:rsidTr="002160B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3B110C" w14:textId="77777777" w:rsidR="00F55EBF" w:rsidRPr="004E4612" w:rsidRDefault="00F55EBF" w:rsidP="00773916">
            <w:pPr>
              <w:spacing w:before="60"/>
              <w:rPr>
                <w:bCs w:val="0"/>
                <w:color w:val="230859"/>
                <w:sz w:val="22"/>
                <w:szCs w:val="22"/>
              </w:rPr>
            </w:pPr>
            <w:r w:rsidRPr="004E4612">
              <w:rPr>
                <w:bCs w:val="0"/>
                <w:color w:val="230859"/>
                <w:sz w:val="22"/>
                <w:szCs w:val="22"/>
              </w:rPr>
              <w:t xml:space="preserve"> Checklist</w:t>
            </w:r>
          </w:p>
        </w:tc>
        <w:tc>
          <w:tcPr>
            <w:tcW w:w="1387" w:type="pct"/>
          </w:tcPr>
          <w:p w14:paraId="2E09B4C7" w14:textId="77777777" w:rsidR="00F55EBF" w:rsidRPr="004E4612" w:rsidRDefault="00F55EBF" w:rsidP="00773916">
            <w:pPr>
              <w:spacing w:before="60"/>
              <w:cnfStyle w:val="100000000000" w:firstRow="1" w:lastRow="0" w:firstColumn="0" w:lastColumn="0" w:oddVBand="0" w:evenVBand="0" w:oddHBand="0" w:evenHBand="0" w:firstRowFirstColumn="0" w:firstRowLastColumn="0" w:lastRowFirstColumn="0" w:lastRowLastColumn="0"/>
              <w:rPr>
                <w:bCs w:val="0"/>
                <w:color w:val="230859"/>
                <w:sz w:val="22"/>
                <w:szCs w:val="22"/>
              </w:rPr>
            </w:pPr>
            <w:r w:rsidRPr="004E4612">
              <w:rPr>
                <w:bCs w:val="0"/>
                <w:color w:val="230859"/>
                <w:sz w:val="22"/>
                <w:szCs w:val="22"/>
              </w:rPr>
              <w:t xml:space="preserve">Indicate ‘Y’ once complete </w:t>
            </w:r>
          </w:p>
        </w:tc>
      </w:tr>
      <w:tr w:rsidR="002160B1" w:rsidRPr="008D69AF" w14:paraId="6F1DB0AB" w14:textId="77777777" w:rsidTr="002160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D9174E" w14:textId="77777777" w:rsidR="00F55EBF" w:rsidRPr="009A3EA9" w:rsidRDefault="00F55EBF" w:rsidP="00773916">
            <w:pPr>
              <w:spacing w:before="60"/>
              <w:rPr>
                <w:color w:val="230859"/>
                <w:sz w:val="22"/>
                <w:szCs w:val="22"/>
              </w:rPr>
            </w:pPr>
            <w:r w:rsidRPr="009A3EA9">
              <w:rPr>
                <w:color w:val="230859"/>
                <w:sz w:val="22"/>
                <w:szCs w:val="22"/>
              </w:rPr>
              <w:t xml:space="preserve">Complete each section of the application form in line with the advised word count </w:t>
            </w:r>
          </w:p>
        </w:tc>
        <w:tc>
          <w:tcPr>
            <w:tcW w:w="138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600146" w14:textId="77777777" w:rsidR="00F55EBF" w:rsidRPr="009A3EA9" w:rsidRDefault="00F55EBF" w:rsidP="00773916">
            <w:pPr>
              <w:spacing w:before="60"/>
              <w:cnfStyle w:val="000000100000" w:firstRow="0" w:lastRow="0" w:firstColumn="0" w:lastColumn="0" w:oddVBand="0" w:evenVBand="0" w:oddHBand="1" w:evenHBand="0" w:firstRowFirstColumn="0" w:firstRowLastColumn="0" w:lastRowFirstColumn="0" w:lastRowLastColumn="0"/>
              <w:rPr>
                <w:bCs/>
                <w:color w:val="230859"/>
                <w:sz w:val="22"/>
                <w:szCs w:val="22"/>
              </w:rPr>
            </w:pPr>
          </w:p>
        </w:tc>
      </w:tr>
      <w:tr w:rsidR="002160B1" w:rsidRPr="008D69AF" w14:paraId="692D5EF4" w14:textId="77777777" w:rsidTr="002160B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0F92F2" w14:textId="2FCFC713" w:rsidR="00F55EBF" w:rsidRPr="009A3EA9" w:rsidRDefault="00F55EBF" w:rsidP="00773916">
            <w:pPr>
              <w:spacing w:before="60"/>
              <w:rPr>
                <w:color w:val="230859"/>
                <w:sz w:val="22"/>
                <w:szCs w:val="22"/>
              </w:rPr>
            </w:pPr>
            <w:r w:rsidRPr="009A3EA9">
              <w:rPr>
                <w:color w:val="230859"/>
                <w:sz w:val="22"/>
                <w:szCs w:val="22"/>
              </w:rPr>
              <w:t xml:space="preserve">Include budget </w:t>
            </w:r>
            <w:r w:rsidR="009B7476">
              <w:rPr>
                <w:color w:val="230859"/>
                <w:sz w:val="22"/>
                <w:szCs w:val="22"/>
              </w:rPr>
              <w:t xml:space="preserve">form as an </w:t>
            </w:r>
            <w:r w:rsidRPr="009A3EA9">
              <w:rPr>
                <w:color w:val="230859"/>
                <w:sz w:val="22"/>
                <w:szCs w:val="22"/>
              </w:rPr>
              <w:t xml:space="preserve">attachment </w:t>
            </w:r>
          </w:p>
        </w:tc>
        <w:tc>
          <w:tcPr>
            <w:tcW w:w="138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852D73" w14:textId="77777777" w:rsidR="00F55EBF" w:rsidRPr="009A3EA9" w:rsidRDefault="00F55EBF" w:rsidP="00773916">
            <w:pPr>
              <w:spacing w:before="60"/>
              <w:cnfStyle w:val="000000010000" w:firstRow="0" w:lastRow="0" w:firstColumn="0" w:lastColumn="0" w:oddVBand="0" w:evenVBand="0" w:oddHBand="0" w:evenHBand="1" w:firstRowFirstColumn="0" w:firstRowLastColumn="0" w:lastRowFirstColumn="0" w:lastRowLastColumn="0"/>
              <w:rPr>
                <w:bCs/>
                <w:color w:val="230859"/>
                <w:sz w:val="22"/>
                <w:szCs w:val="22"/>
              </w:rPr>
            </w:pPr>
          </w:p>
        </w:tc>
      </w:tr>
      <w:tr w:rsidR="002160B1" w:rsidRPr="008D69AF" w14:paraId="45685A4F" w14:textId="77777777" w:rsidTr="002160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A0B01A" w14:textId="77777777" w:rsidR="00F55EBF" w:rsidRPr="009A3EA9" w:rsidRDefault="00F55EBF" w:rsidP="00773916">
            <w:pPr>
              <w:spacing w:before="60"/>
              <w:rPr>
                <w:color w:val="230859"/>
                <w:sz w:val="22"/>
                <w:szCs w:val="22"/>
              </w:rPr>
            </w:pPr>
            <w:r w:rsidRPr="009A3EA9">
              <w:rPr>
                <w:color w:val="230859"/>
                <w:sz w:val="22"/>
                <w:szCs w:val="22"/>
              </w:rPr>
              <w:t>Ensure all named applicants have signed the partner declaration</w:t>
            </w:r>
          </w:p>
        </w:tc>
        <w:tc>
          <w:tcPr>
            <w:tcW w:w="138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9099C9" w14:textId="77777777" w:rsidR="00F55EBF" w:rsidRPr="009A3EA9" w:rsidRDefault="00F55EBF" w:rsidP="00773916">
            <w:pPr>
              <w:spacing w:before="60"/>
              <w:cnfStyle w:val="000000100000" w:firstRow="0" w:lastRow="0" w:firstColumn="0" w:lastColumn="0" w:oddVBand="0" w:evenVBand="0" w:oddHBand="1" w:evenHBand="0" w:firstRowFirstColumn="0" w:firstRowLastColumn="0" w:lastRowFirstColumn="0" w:lastRowLastColumn="0"/>
              <w:rPr>
                <w:bCs/>
                <w:color w:val="230859"/>
                <w:sz w:val="22"/>
                <w:szCs w:val="22"/>
              </w:rPr>
            </w:pPr>
          </w:p>
        </w:tc>
      </w:tr>
    </w:tbl>
    <w:p w14:paraId="15024236" w14:textId="77777777" w:rsidR="003815E6" w:rsidRDefault="003815E6" w:rsidP="003815E6">
      <w:pPr>
        <w:shd w:val="clear" w:color="auto" w:fill="FFFFFF"/>
        <w:spacing w:after="0" w:line="240" w:lineRule="auto"/>
      </w:pPr>
    </w:p>
    <w:sectPr w:rsidR="003815E6" w:rsidSect="00CC6A36">
      <w:headerReference w:type="default" r:id="rId21"/>
      <w:type w:val="continuous"/>
      <w:pgSz w:w="11900" w:h="16840"/>
      <w:pgMar w:top="1418" w:right="843"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C69C" w14:textId="77777777" w:rsidR="002C61C1" w:rsidRDefault="002C61C1" w:rsidP="004E0F0F">
      <w:pPr>
        <w:spacing w:after="0" w:line="240" w:lineRule="auto"/>
      </w:pPr>
      <w:r>
        <w:separator/>
      </w:r>
    </w:p>
  </w:endnote>
  <w:endnote w:type="continuationSeparator" w:id="0">
    <w:p w14:paraId="21987161" w14:textId="77777777" w:rsidR="002C61C1" w:rsidRDefault="002C61C1" w:rsidP="004E0F0F">
      <w:pPr>
        <w:spacing w:after="0" w:line="240" w:lineRule="auto"/>
      </w:pPr>
      <w:r>
        <w:continuationSeparator/>
      </w:r>
    </w:p>
  </w:endnote>
  <w:endnote w:type="continuationNotice" w:id="1">
    <w:p w14:paraId="3C23AB5B" w14:textId="77777777" w:rsidR="002C61C1" w:rsidRDefault="002C61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 w:fontKey="{16FC41C2-05BB-4F4F-B2DD-E06114C21F7F}"/>
  </w:font>
  <w:font w:name="Lucida Grande">
    <w:altName w:val="Times New Roman"/>
    <w:charset w:val="00"/>
    <w:family w:val="swiss"/>
    <w:pitch w:val="variable"/>
    <w:sig w:usb0="E1000AEF" w:usb1="5000A1FF" w:usb2="00000000" w:usb3="00000000" w:csb0="000001B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altName w:val="Calibri"/>
    <w:panose1 w:val="00000000000000000000"/>
    <w:charset w:val="00"/>
    <w:family w:val="swiss"/>
    <w:notTrueType/>
    <w:pitch w:val="variable"/>
    <w:sig w:usb0="A00002EF" w:usb1="00000000" w:usb2="00000000" w:usb3="00000000" w:csb0="0000019F" w:csb1="00000000"/>
  </w:font>
  <w:font w:name="British Council Sans">
    <w:altName w:val="Calibri"/>
    <w:charset w:val="00"/>
    <w:family w:val="swiss"/>
    <w:pitch w:val="variable"/>
    <w:sig w:usb0="800002A7" w:usb1="0000004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2" w:fontKey="{D4A10537-BC6F-481A-8E1A-D87AD139EB9C}"/>
    <w:embedBold r:id="rId3" w:fontKey="{769F0218-5415-47F5-A0DB-322D123531FC}"/>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Italic r:id="rId4" w:fontKey="{5A5CE6D1-3048-4296-8665-6FA6C9D16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F5A9" w14:textId="77777777" w:rsidR="006A5B28" w:rsidRDefault="006A5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A79C" w14:textId="77777777" w:rsidR="006A5B28" w:rsidRPr="00FC60E4" w:rsidRDefault="006A5B28" w:rsidP="00743AE8">
    <w:pPr>
      <w:pStyle w:val="Footer"/>
      <w:tabs>
        <w:tab w:val="clear" w:pos="4320"/>
        <w:tab w:val="clear" w:pos="8640"/>
        <w:tab w:val="right" w:pos="10198"/>
      </w:tabs>
      <w:rPr>
        <w:b/>
        <w:color w:val="230859"/>
        <w:sz w:val="24"/>
        <w:szCs w:val="26"/>
      </w:rPr>
    </w:pPr>
    <w:r w:rsidRPr="00FC60E4">
      <w:rPr>
        <w:color w:val="230859"/>
        <w:sz w:val="24"/>
        <w:szCs w:val="26"/>
      </w:rPr>
      <w:t>www.britishcouncil.org</w:t>
    </w:r>
    <w:r w:rsidRPr="00FC60E4">
      <w:rPr>
        <w:b/>
        <w:color w:val="230859"/>
        <w:sz w:val="24"/>
        <w:szCs w:val="26"/>
      </w:rPr>
      <w:tab/>
    </w:r>
    <w:r w:rsidRPr="00FC60E4">
      <w:rPr>
        <w:color w:val="230859"/>
        <w:sz w:val="24"/>
        <w:szCs w:val="26"/>
      </w:rPr>
      <w:fldChar w:fldCharType="begin"/>
    </w:r>
    <w:r w:rsidRPr="00FC60E4">
      <w:rPr>
        <w:color w:val="230859"/>
        <w:sz w:val="24"/>
        <w:szCs w:val="26"/>
      </w:rPr>
      <w:instrText xml:space="preserve"> PAGE   \* MERGEFORMAT </w:instrText>
    </w:r>
    <w:r w:rsidRPr="00FC60E4">
      <w:rPr>
        <w:color w:val="230859"/>
        <w:sz w:val="24"/>
        <w:szCs w:val="26"/>
      </w:rPr>
      <w:fldChar w:fldCharType="separate"/>
    </w:r>
    <w:r w:rsidRPr="00FC60E4">
      <w:rPr>
        <w:noProof/>
        <w:color w:val="230859"/>
        <w:sz w:val="24"/>
        <w:szCs w:val="26"/>
      </w:rPr>
      <w:t>2</w:t>
    </w:r>
    <w:r w:rsidRPr="00FC60E4">
      <w:rPr>
        <w:color w:val="230859"/>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D340" w14:textId="77777777" w:rsidR="006A5B28" w:rsidRPr="00357565" w:rsidRDefault="006A5B28" w:rsidP="00A33158">
    <w:pPr>
      <w:pStyle w:val="Website"/>
      <w:rPr>
        <w:rFonts w:ascii="Arial" w:hAnsi="Arial"/>
        <w:b/>
        <w:sz w:val="24"/>
        <w:szCs w:val="24"/>
      </w:rPr>
    </w:pPr>
    <w:r w:rsidRPr="00357565">
      <w:rPr>
        <w:rFonts w:ascii="Arial" w:hAnsi="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BC495" w14:textId="77777777" w:rsidR="002C61C1" w:rsidRDefault="002C61C1" w:rsidP="004E0F0F">
      <w:pPr>
        <w:spacing w:after="0" w:line="240" w:lineRule="auto"/>
      </w:pPr>
      <w:r>
        <w:separator/>
      </w:r>
    </w:p>
  </w:footnote>
  <w:footnote w:type="continuationSeparator" w:id="0">
    <w:p w14:paraId="6DD2C3D0" w14:textId="77777777" w:rsidR="002C61C1" w:rsidRDefault="002C61C1" w:rsidP="004E0F0F">
      <w:pPr>
        <w:spacing w:after="0" w:line="240" w:lineRule="auto"/>
      </w:pPr>
      <w:r>
        <w:continuationSeparator/>
      </w:r>
    </w:p>
  </w:footnote>
  <w:footnote w:type="continuationNotice" w:id="1">
    <w:p w14:paraId="5AC4C278" w14:textId="77777777" w:rsidR="002C61C1" w:rsidRDefault="002C61C1">
      <w:pPr>
        <w:spacing w:after="0" w:line="240" w:lineRule="auto"/>
      </w:pPr>
    </w:p>
  </w:footnote>
  <w:footnote w:id="2">
    <w:p w14:paraId="6395DCCE" w14:textId="5626B38E" w:rsidR="00404505" w:rsidRDefault="00404505">
      <w:pPr>
        <w:pStyle w:val="FootnoteText"/>
      </w:pPr>
      <w:r>
        <w:rPr>
          <w:rStyle w:val="FootnoteReference"/>
        </w:rPr>
        <w:footnoteRef/>
      </w:r>
      <w:r>
        <w:t xml:space="preserve"> The British Council funding can cover: experts for consultancy, international and domestic flights (economy class only), accommodation and subsistence, event venue costs and other event costs, translation, etc. The funding does NOT support desktops, laptops, printers, scanners, cameras, office rental, salaries, overhead costs, indirect costs, officials to attend meetings/seminars, business class and premium economy, entertainment such as alcohol/spirits,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C4BD" w14:textId="77777777" w:rsidR="006A5B28" w:rsidRDefault="006A5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7CBD" w14:textId="0CFE6BF0" w:rsidR="006A5B28" w:rsidRDefault="00D66BF6">
    <w:pPr>
      <w:pStyle w:val="Header"/>
    </w:pPr>
    <w:r>
      <w:rPr>
        <w:noProof/>
      </w:rPr>
      <mc:AlternateContent>
        <mc:Choice Requires="wps">
          <w:drawing>
            <wp:anchor distT="4294967295" distB="4294967295" distL="114300" distR="114300" simplePos="0" relativeHeight="251658241" behindDoc="0" locked="0" layoutInCell="1" allowOverlap="1" wp14:anchorId="5D2A6BF9" wp14:editId="2CD1F05A">
              <wp:simplePos x="0" y="0"/>
              <wp:positionH relativeFrom="column">
                <wp:posOffset>36195</wp:posOffset>
              </wp:positionH>
              <wp:positionV relativeFrom="line">
                <wp:posOffset>807084</wp:posOffset>
              </wp:positionV>
              <wp:extent cx="489585" cy="0"/>
              <wp:effectExtent l="19050" t="19050" r="5715"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9585" cy="0"/>
                      </a:xfrm>
                      <a:prstGeom prst="line">
                        <a:avLst/>
                      </a:prstGeom>
                      <a:noFill/>
                      <a:ln w="38100" cap="rnd" cmpd="sng" algn="ctr">
                        <a:solidFill>
                          <a:srgbClr val="00DC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D24B0B" id="Straight Connector 3"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margin;mso-height-relative:page"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" strokecolor="#00dcff" strokeweight="3pt">
              <v:stroke endcap="round"/>
              <o:lock v:ext="edit" shapetype="f"/>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4D3D" w14:textId="24E28D20" w:rsidR="006A5B28" w:rsidRDefault="00D66BF6">
    <w:pPr>
      <w:pStyle w:val="Header"/>
    </w:pPr>
    <w:r>
      <w:rPr>
        <w:noProof/>
      </w:rPr>
      <w:drawing>
        <wp:anchor distT="0" distB="424815" distL="114300" distR="114300" simplePos="0" relativeHeight="251658240" behindDoc="0" locked="0" layoutInCell="1" allowOverlap="1" wp14:anchorId="3F7D1A01" wp14:editId="0641C9AC">
          <wp:simplePos x="0" y="0"/>
          <wp:positionH relativeFrom="page">
            <wp:posOffset>540385</wp:posOffset>
          </wp:positionH>
          <wp:positionV relativeFrom="page">
            <wp:posOffset>540385</wp:posOffset>
          </wp:positionV>
          <wp:extent cx="1472565" cy="424815"/>
          <wp:effectExtent l="0" t="0" r="0" b="0"/>
          <wp:wrapTopAndBottom/>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28A1" w14:textId="6FD87CD7" w:rsidR="006A5B28" w:rsidRDefault="00D66BF6">
    <w:pPr>
      <w:pStyle w:val="Header"/>
    </w:pPr>
    <w:r>
      <w:rPr>
        <w:noProof/>
      </w:rPr>
      <mc:AlternateContent>
        <mc:Choice Requires="wps">
          <w:drawing>
            <wp:anchor distT="4294967295" distB="4294967295" distL="114300" distR="114300" simplePos="0" relativeHeight="251658242" behindDoc="0" locked="0" layoutInCell="1" allowOverlap="1" wp14:anchorId="3D5B7D71" wp14:editId="7CEB7445">
              <wp:simplePos x="0" y="0"/>
              <wp:positionH relativeFrom="column">
                <wp:posOffset>36195</wp:posOffset>
              </wp:positionH>
              <wp:positionV relativeFrom="line">
                <wp:posOffset>575944</wp:posOffset>
              </wp:positionV>
              <wp:extent cx="489585" cy="0"/>
              <wp:effectExtent l="19050" t="19050" r="571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9585" cy="0"/>
                      </a:xfrm>
                      <a:prstGeom prst="line">
                        <a:avLst/>
                      </a:prstGeom>
                      <a:noFill/>
                      <a:ln w="38100" cap="rnd" cmpd="sng" algn="ctr">
                        <a:solidFill>
                          <a:srgbClr val="00DC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C62A8F" id="Straight Connector 1" o:spid="_x0000_s1026"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margin;mso-height-relative:page"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" strokecolor="#00dcff" strokeweight="3pt">
              <v:stroke endcap="round"/>
              <o:lock v:ext="edit" shapetype="f"/>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E53"/>
    <w:multiLevelType w:val="multilevel"/>
    <w:tmpl w:val="4C10550C"/>
    <w:lvl w:ilvl="0">
      <w:start w:val="5"/>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116504"/>
    <w:multiLevelType w:val="hybridMultilevel"/>
    <w:tmpl w:val="2A8A7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5461C"/>
    <w:multiLevelType w:val="hybridMultilevel"/>
    <w:tmpl w:val="C59696D6"/>
    <w:lvl w:ilvl="0" w:tplc="73C6F0F0">
      <w:start w:val="1"/>
      <w:numFmt w:val="bullet"/>
      <w:lvlText w:val=""/>
      <w:lvlJc w:val="left"/>
      <w:pPr>
        <w:ind w:left="1440" w:hanging="360"/>
      </w:pPr>
      <w:rPr>
        <w:rFonts w:ascii="Symbol" w:hAnsi="Symbol" w:hint="default"/>
        <w:color w:val="auto"/>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5362995"/>
    <w:multiLevelType w:val="hybridMultilevel"/>
    <w:tmpl w:val="D1C6459A"/>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CF09BC"/>
    <w:multiLevelType w:val="hybridMultilevel"/>
    <w:tmpl w:val="2D22F2C4"/>
    <w:lvl w:ilvl="0" w:tplc="73C6F0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12F68"/>
    <w:multiLevelType w:val="hybridMultilevel"/>
    <w:tmpl w:val="DD3CFD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34C27"/>
    <w:multiLevelType w:val="hybridMultilevel"/>
    <w:tmpl w:val="584CB1A8"/>
    <w:lvl w:ilvl="0" w:tplc="C672887A">
      <w:start w:val="1"/>
      <w:numFmt w:val="decimal"/>
      <w:lvlText w:val="%1."/>
      <w:lvlJc w:val="left"/>
      <w:pPr>
        <w:ind w:left="720" w:hanging="360"/>
      </w:pPr>
      <w:rPr>
        <w:rFonts w:eastAsia="BritishCouncilSans-Regular"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7818DD"/>
    <w:multiLevelType w:val="hybridMultilevel"/>
    <w:tmpl w:val="0E228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5447498"/>
    <w:multiLevelType w:val="hybridMultilevel"/>
    <w:tmpl w:val="8ABCC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572CBE"/>
    <w:multiLevelType w:val="hybridMultilevel"/>
    <w:tmpl w:val="6CEAB2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0F8733D"/>
    <w:multiLevelType w:val="hybridMultilevel"/>
    <w:tmpl w:val="3816FD2C"/>
    <w:lvl w:ilvl="0" w:tplc="73C6F0F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434444"/>
    <w:multiLevelType w:val="hybridMultilevel"/>
    <w:tmpl w:val="F096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1230AA"/>
    <w:multiLevelType w:val="hybridMultilevel"/>
    <w:tmpl w:val="9566DA9E"/>
    <w:lvl w:ilvl="0" w:tplc="7EF4F5A8">
      <w:start w:val="1"/>
      <w:numFmt w:val="bullet"/>
      <w:lvlText w:val=""/>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622BA9"/>
    <w:multiLevelType w:val="hybridMultilevel"/>
    <w:tmpl w:val="3F061A12"/>
    <w:lvl w:ilvl="0" w:tplc="73C6F0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8F0DC3"/>
    <w:multiLevelType w:val="hybridMultilevel"/>
    <w:tmpl w:val="59E89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643274"/>
    <w:multiLevelType w:val="hybridMultilevel"/>
    <w:tmpl w:val="53EE51CC"/>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6D84CF2"/>
    <w:multiLevelType w:val="hybridMultilevel"/>
    <w:tmpl w:val="CFE04C92"/>
    <w:lvl w:ilvl="0" w:tplc="C220C43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CF41D67"/>
    <w:multiLevelType w:val="hybridMultilevel"/>
    <w:tmpl w:val="3DE83D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E8A7D75"/>
    <w:multiLevelType w:val="hybridMultilevel"/>
    <w:tmpl w:val="9566FA64"/>
    <w:lvl w:ilvl="0" w:tplc="73C6F0F0">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0" w15:restartNumberingAfterBreak="0">
    <w:nsid w:val="424506D2"/>
    <w:multiLevelType w:val="hybridMultilevel"/>
    <w:tmpl w:val="AE2A0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7D64CB"/>
    <w:multiLevelType w:val="hybridMultilevel"/>
    <w:tmpl w:val="09C660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3" w15:restartNumberingAfterBreak="0">
    <w:nsid w:val="5F3E1918"/>
    <w:multiLevelType w:val="hybridMultilevel"/>
    <w:tmpl w:val="DCD8E6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1F83476"/>
    <w:multiLevelType w:val="multilevel"/>
    <w:tmpl w:val="26723328"/>
    <w:lvl w:ilvl="0">
      <w:start w:val="1"/>
      <w:numFmt w:val="decimal"/>
      <w:lvlText w:val="%1."/>
      <w:lvlJc w:val="left"/>
      <w:rPr>
        <w:rFonts w:ascii="Arial" w:hAnsi="Arial" w:cs="Arial" w:hint="default"/>
        <w:color w:val="auto"/>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4FB4D55"/>
    <w:multiLevelType w:val="hybridMultilevel"/>
    <w:tmpl w:val="1138DC36"/>
    <w:lvl w:ilvl="0" w:tplc="73C6F0F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6116AD5"/>
    <w:multiLevelType w:val="hybridMultilevel"/>
    <w:tmpl w:val="24D2E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9040E5F"/>
    <w:multiLevelType w:val="hybridMultilevel"/>
    <w:tmpl w:val="365A9CF8"/>
    <w:lvl w:ilvl="0" w:tplc="434E7A54">
      <w:start w:val="1"/>
      <w:numFmt w:val="decimal"/>
      <w:lvlText w:val="%1."/>
      <w:lvlJc w:val="left"/>
      <w:pPr>
        <w:ind w:left="502"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3C53CF"/>
    <w:multiLevelType w:val="hybridMultilevel"/>
    <w:tmpl w:val="D6B21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8A0F9D"/>
    <w:multiLevelType w:val="hybridMultilevel"/>
    <w:tmpl w:val="44CEE0C6"/>
    <w:lvl w:ilvl="0" w:tplc="BF3E3C92">
      <w:start w:val="1"/>
      <w:numFmt w:val="bullet"/>
      <w:pStyle w:val="SubBullets"/>
      <w:lvlText w:val=""/>
      <w:lvlJc w:val="left"/>
      <w:rPr>
        <w:rFonts w:ascii="Symbol" w:hAnsi="Symbol" w:hint="default"/>
        <w:color w:val="00DC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99303C"/>
    <w:multiLevelType w:val="hybridMultilevel"/>
    <w:tmpl w:val="734CA23E"/>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EC42ACE"/>
    <w:multiLevelType w:val="hybridMultilevel"/>
    <w:tmpl w:val="D5969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321D7C"/>
    <w:multiLevelType w:val="hybridMultilevel"/>
    <w:tmpl w:val="4FE20186"/>
    <w:lvl w:ilvl="0" w:tplc="CD40C9E8">
      <w:start w:val="1"/>
      <w:numFmt w:val="bullet"/>
      <w:pStyle w:val="Bullets"/>
      <w:lvlText w:val=""/>
      <w:lvlJc w:val="left"/>
      <w:rPr>
        <w:rFonts w:ascii="Symbol" w:hAnsi="Symbol" w:hint="default"/>
        <w:color w:val="00DC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53630"/>
    <w:multiLevelType w:val="hybridMultilevel"/>
    <w:tmpl w:val="FF1C8426"/>
    <w:lvl w:ilvl="0" w:tplc="73C6F0F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7666916"/>
    <w:multiLevelType w:val="hybridMultilevel"/>
    <w:tmpl w:val="4AC007E4"/>
    <w:lvl w:ilvl="0" w:tplc="4B7A0F2A">
      <w:start w:val="1"/>
      <w:numFmt w:val="decimal"/>
      <w:lvlText w:val="%1."/>
      <w:lvlJc w:val="left"/>
      <w:rPr>
        <w:rFonts w:ascii="Arial" w:hAnsi="Arial" w:cs="Arial" w:hint="default"/>
        <w:color w:val="auto"/>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D2E3408"/>
    <w:multiLevelType w:val="hybridMultilevel"/>
    <w:tmpl w:val="CBA04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4D6F10"/>
    <w:multiLevelType w:val="hybridMultilevel"/>
    <w:tmpl w:val="F2622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8B55C5"/>
    <w:multiLevelType w:val="hybridMultilevel"/>
    <w:tmpl w:val="BFCE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9154070">
    <w:abstractNumId w:val="29"/>
  </w:num>
  <w:num w:numId="2" w16cid:durableId="547380054">
    <w:abstractNumId w:val="32"/>
  </w:num>
  <w:num w:numId="3" w16cid:durableId="1226260338">
    <w:abstractNumId w:val="22"/>
  </w:num>
  <w:num w:numId="4" w16cid:durableId="1082799031">
    <w:abstractNumId w:val="27"/>
  </w:num>
  <w:num w:numId="5" w16cid:durableId="1089616411">
    <w:abstractNumId w:val="11"/>
  </w:num>
  <w:num w:numId="6" w16cid:durableId="1804149527">
    <w:abstractNumId w:val="37"/>
  </w:num>
  <w:num w:numId="7" w16cid:durableId="1890074085">
    <w:abstractNumId w:val="20"/>
  </w:num>
  <w:num w:numId="8" w16cid:durableId="1255357414">
    <w:abstractNumId w:val="1"/>
  </w:num>
  <w:num w:numId="9" w16cid:durableId="790516919">
    <w:abstractNumId w:val="26"/>
  </w:num>
  <w:num w:numId="10" w16cid:durableId="1160197290">
    <w:abstractNumId w:val="21"/>
  </w:num>
  <w:num w:numId="11" w16cid:durableId="700672130">
    <w:abstractNumId w:val="33"/>
  </w:num>
  <w:num w:numId="12" w16cid:durableId="108161506">
    <w:abstractNumId w:val="12"/>
  </w:num>
  <w:num w:numId="13" w16cid:durableId="1271232172">
    <w:abstractNumId w:val="4"/>
  </w:num>
  <w:num w:numId="14" w16cid:durableId="2129160920">
    <w:abstractNumId w:val="25"/>
  </w:num>
  <w:num w:numId="15" w16cid:durableId="995455807">
    <w:abstractNumId w:val="19"/>
  </w:num>
  <w:num w:numId="16" w16cid:durableId="376470276">
    <w:abstractNumId w:val="24"/>
  </w:num>
  <w:num w:numId="17" w16cid:durableId="424225590">
    <w:abstractNumId w:val="34"/>
  </w:num>
  <w:num w:numId="18" w16cid:durableId="31076364">
    <w:abstractNumId w:val="2"/>
  </w:num>
  <w:num w:numId="19" w16cid:durableId="2116241259">
    <w:abstractNumId w:val="3"/>
  </w:num>
  <w:num w:numId="20" w16cid:durableId="534731422">
    <w:abstractNumId w:val="16"/>
  </w:num>
  <w:num w:numId="21" w16cid:durableId="470441430">
    <w:abstractNumId w:val="14"/>
  </w:num>
  <w:num w:numId="22" w16cid:durableId="464202041">
    <w:abstractNumId w:val="30"/>
  </w:num>
  <w:num w:numId="23" w16cid:durableId="801652499">
    <w:abstractNumId w:val="10"/>
  </w:num>
  <w:num w:numId="24" w16cid:durableId="136924898">
    <w:abstractNumId w:val="28"/>
  </w:num>
  <w:num w:numId="25" w16cid:durableId="1970162089">
    <w:abstractNumId w:val="23"/>
  </w:num>
  <w:num w:numId="26" w16cid:durableId="176123256">
    <w:abstractNumId w:val="9"/>
  </w:num>
  <w:num w:numId="27" w16cid:durableId="1894661112">
    <w:abstractNumId w:val="35"/>
  </w:num>
  <w:num w:numId="28" w16cid:durableId="1282493483">
    <w:abstractNumId w:val="15"/>
  </w:num>
  <w:num w:numId="29" w16cid:durableId="1299653409">
    <w:abstractNumId w:val="18"/>
  </w:num>
  <w:num w:numId="30" w16cid:durableId="1373380769">
    <w:abstractNumId w:val="36"/>
  </w:num>
  <w:num w:numId="31" w16cid:durableId="2064793510">
    <w:abstractNumId w:val="5"/>
  </w:num>
  <w:num w:numId="32" w16cid:durableId="311760146">
    <w:abstractNumId w:val="31"/>
  </w:num>
  <w:num w:numId="33" w16cid:durableId="2048797134">
    <w:abstractNumId w:val="8"/>
  </w:num>
  <w:num w:numId="34" w16cid:durableId="463426934">
    <w:abstractNumId w:val="0"/>
  </w:num>
  <w:num w:numId="35" w16cid:durableId="471678619">
    <w:abstractNumId w:val="7"/>
  </w:num>
  <w:num w:numId="36" w16cid:durableId="684751555">
    <w:abstractNumId w:val="6"/>
  </w:num>
  <w:num w:numId="37" w16cid:durableId="477652725">
    <w:abstractNumId w:val="13"/>
  </w:num>
  <w:num w:numId="38" w16cid:durableId="7150846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4A9"/>
    <w:rsid w:val="000004D7"/>
    <w:rsid w:val="00001BAC"/>
    <w:rsid w:val="00012EEC"/>
    <w:rsid w:val="000171EB"/>
    <w:rsid w:val="0002040C"/>
    <w:rsid w:val="000212AC"/>
    <w:rsid w:val="000316E4"/>
    <w:rsid w:val="000423F5"/>
    <w:rsid w:val="00044C8E"/>
    <w:rsid w:val="0005368F"/>
    <w:rsid w:val="00057648"/>
    <w:rsid w:val="0007324B"/>
    <w:rsid w:val="000829B3"/>
    <w:rsid w:val="00092917"/>
    <w:rsid w:val="000A765C"/>
    <w:rsid w:val="000C0289"/>
    <w:rsid w:val="000C1DF8"/>
    <w:rsid w:val="000C4B9F"/>
    <w:rsid w:val="000C5F2A"/>
    <w:rsid w:val="000D2207"/>
    <w:rsid w:val="000D422E"/>
    <w:rsid w:val="000D65E7"/>
    <w:rsid w:val="000D7D39"/>
    <w:rsid w:val="000E7F72"/>
    <w:rsid w:val="000F377B"/>
    <w:rsid w:val="000F3AB3"/>
    <w:rsid w:val="001070C8"/>
    <w:rsid w:val="00125D2F"/>
    <w:rsid w:val="001277E9"/>
    <w:rsid w:val="00150258"/>
    <w:rsid w:val="001528E0"/>
    <w:rsid w:val="001606D0"/>
    <w:rsid w:val="001611EC"/>
    <w:rsid w:val="00164E73"/>
    <w:rsid w:val="001800EC"/>
    <w:rsid w:val="001873D6"/>
    <w:rsid w:val="00187ACB"/>
    <w:rsid w:val="00187F9D"/>
    <w:rsid w:val="001A2060"/>
    <w:rsid w:val="001A73CF"/>
    <w:rsid w:val="001B2E1D"/>
    <w:rsid w:val="001B31EB"/>
    <w:rsid w:val="001D11BA"/>
    <w:rsid w:val="001E2E8F"/>
    <w:rsid w:val="001E47DC"/>
    <w:rsid w:val="001E61B4"/>
    <w:rsid w:val="001E64A3"/>
    <w:rsid w:val="001E6C7D"/>
    <w:rsid w:val="001F0F0B"/>
    <w:rsid w:val="001F2942"/>
    <w:rsid w:val="001F3FF8"/>
    <w:rsid w:val="001F5C75"/>
    <w:rsid w:val="00200217"/>
    <w:rsid w:val="00212C3C"/>
    <w:rsid w:val="00215EC6"/>
    <w:rsid w:val="002160B1"/>
    <w:rsid w:val="002221B6"/>
    <w:rsid w:val="0022225D"/>
    <w:rsid w:val="002247F1"/>
    <w:rsid w:val="002348FA"/>
    <w:rsid w:val="00236F04"/>
    <w:rsid w:val="0023781A"/>
    <w:rsid w:val="00247DEC"/>
    <w:rsid w:val="0025156D"/>
    <w:rsid w:val="002542F1"/>
    <w:rsid w:val="002641BC"/>
    <w:rsid w:val="00271072"/>
    <w:rsid w:val="00276C73"/>
    <w:rsid w:val="00295E02"/>
    <w:rsid w:val="00297B4F"/>
    <w:rsid w:val="002A2C9F"/>
    <w:rsid w:val="002A6830"/>
    <w:rsid w:val="002B31E8"/>
    <w:rsid w:val="002C0274"/>
    <w:rsid w:val="002C0956"/>
    <w:rsid w:val="002C47DB"/>
    <w:rsid w:val="002C61C1"/>
    <w:rsid w:val="002D3163"/>
    <w:rsid w:val="003029E5"/>
    <w:rsid w:val="00311538"/>
    <w:rsid w:val="00311EF1"/>
    <w:rsid w:val="003140C7"/>
    <w:rsid w:val="00323A17"/>
    <w:rsid w:val="0034325A"/>
    <w:rsid w:val="00343ADF"/>
    <w:rsid w:val="003444B1"/>
    <w:rsid w:val="003571B5"/>
    <w:rsid w:val="00357565"/>
    <w:rsid w:val="00381494"/>
    <w:rsid w:val="003815E6"/>
    <w:rsid w:val="00383665"/>
    <w:rsid w:val="003870F8"/>
    <w:rsid w:val="00397F76"/>
    <w:rsid w:val="003B1EB1"/>
    <w:rsid w:val="003B7DA5"/>
    <w:rsid w:val="003C0BDD"/>
    <w:rsid w:val="003C7F2B"/>
    <w:rsid w:val="003F3A5C"/>
    <w:rsid w:val="003F4A19"/>
    <w:rsid w:val="00404505"/>
    <w:rsid w:val="0040649C"/>
    <w:rsid w:val="00406A2B"/>
    <w:rsid w:val="00412629"/>
    <w:rsid w:val="0041485A"/>
    <w:rsid w:val="00417808"/>
    <w:rsid w:val="004269A7"/>
    <w:rsid w:val="004358E4"/>
    <w:rsid w:val="00445A85"/>
    <w:rsid w:val="00447C47"/>
    <w:rsid w:val="00451B2F"/>
    <w:rsid w:val="00453590"/>
    <w:rsid w:val="00461C64"/>
    <w:rsid w:val="00471397"/>
    <w:rsid w:val="0047261C"/>
    <w:rsid w:val="00477EDD"/>
    <w:rsid w:val="00482222"/>
    <w:rsid w:val="004870AF"/>
    <w:rsid w:val="0049477D"/>
    <w:rsid w:val="004A22BF"/>
    <w:rsid w:val="004A5862"/>
    <w:rsid w:val="004B2639"/>
    <w:rsid w:val="004C277B"/>
    <w:rsid w:val="004C4660"/>
    <w:rsid w:val="004D24D6"/>
    <w:rsid w:val="004E0F0F"/>
    <w:rsid w:val="004E1C9E"/>
    <w:rsid w:val="004E4612"/>
    <w:rsid w:val="004F0981"/>
    <w:rsid w:val="004F3CAA"/>
    <w:rsid w:val="004F7ED5"/>
    <w:rsid w:val="005155AE"/>
    <w:rsid w:val="00515ACB"/>
    <w:rsid w:val="00527637"/>
    <w:rsid w:val="00530467"/>
    <w:rsid w:val="00534D58"/>
    <w:rsid w:val="00536364"/>
    <w:rsid w:val="00536904"/>
    <w:rsid w:val="00540490"/>
    <w:rsid w:val="00543547"/>
    <w:rsid w:val="00543B95"/>
    <w:rsid w:val="005502AB"/>
    <w:rsid w:val="00551EA0"/>
    <w:rsid w:val="00561247"/>
    <w:rsid w:val="005737E3"/>
    <w:rsid w:val="00582124"/>
    <w:rsid w:val="0058669B"/>
    <w:rsid w:val="0058704A"/>
    <w:rsid w:val="005900A5"/>
    <w:rsid w:val="00597F43"/>
    <w:rsid w:val="005B17B3"/>
    <w:rsid w:val="005C193C"/>
    <w:rsid w:val="005C61BA"/>
    <w:rsid w:val="005C6A06"/>
    <w:rsid w:val="005D72D4"/>
    <w:rsid w:val="005D75EB"/>
    <w:rsid w:val="005E1306"/>
    <w:rsid w:val="005F5868"/>
    <w:rsid w:val="005F77F5"/>
    <w:rsid w:val="00601115"/>
    <w:rsid w:val="00607758"/>
    <w:rsid w:val="00613CD2"/>
    <w:rsid w:val="006154DA"/>
    <w:rsid w:val="00624BCE"/>
    <w:rsid w:val="0062643D"/>
    <w:rsid w:val="00626CCC"/>
    <w:rsid w:val="006271B8"/>
    <w:rsid w:val="00631491"/>
    <w:rsid w:val="00642148"/>
    <w:rsid w:val="006513C7"/>
    <w:rsid w:val="00671716"/>
    <w:rsid w:val="0067191C"/>
    <w:rsid w:val="0067540E"/>
    <w:rsid w:val="00680380"/>
    <w:rsid w:val="0068047E"/>
    <w:rsid w:val="00694AD5"/>
    <w:rsid w:val="006A5B28"/>
    <w:rsid w:val="006C2629"/>
    <w:rsid w:val="006C3416"/>
    <w:rsid w:val="006D50B5"/>
    <w:rsid w:val="006E5B41"/>
    <w:rsid w:val="006E7A3F"/>
    <w:rsid w:val="006F17D0"/>
    <w:rsid w:val="00703BA7"/>
    <w:rsid w:val="007158B8"/>
    <w:rsid w:val="007212F9"/>
    <w:rsid w:val="00725977"/>
    <w:rsid w:val="00740075"/>
    <w:rsid w:val="00743AE8"/>
    <w:rsid w:val="007633C6"/>
    <w:rsid w:val="00782166"/>
    <w:rsid w:val="007A2580"/>
    <w:rsid w:val="007B235B"/>
    <w:rsid w:val="007C35AE"/>
    <w:rsid w:val="007C700F"/>
    <w:rsid w:val="00804D01"/>
    <w:rsid w:val="00806207"/>
    <w:rsid w:val="00806C93"/>
    <w:rsid w:val="0081319A"/>
    <w:rsid w:val="00814C72"/>
    <w:rsid w:val="00815432"/>
    <w:rsid w:val="008209DC"/>
    <w:rsid w:val="008275E8"/>
    <w:rsid w:val="00850842"/>
    <w:rsid w:val="008529F8"/>
    <w:rsid w:val="00855214"/>
    <w:rsid w:val="008942F1"/>
    <w:rsid w:val="008963EB"/>
    <w:rsid w:val="00897A98"/>
    <w:rsid w:val="008A4222"/>
    <w:rsid w:val="008B029C"/>
    <w:rsid w:val="008B1A0A"/>
    <w:rsid w:val="008B250E"/>
    <w:rsid w:val="008C0629"/>
    <w:rsid w:val="008C29F7"/>
    <w:rsid w:val="008E5E85"/>
    <w:rsid w:val="00904C3B"/>
    <w:rsid w:val="009115D3"/>
    <w:rsid w:val="00913555"/>
    <w:rsid w:val="00924E0D"/>
    <w:rsid w:val="00926836"/>
    <w:rsid w:val="0093045E"/>
    <w:rsid w:val="009311F7"/>
    <w:rsid w:val="00933495"/>
    <w:rsid w:val="009357FD"/>
    <w:rsid w:val="00935C70"/>
    <w:rsid w:val="00936EBF"/>
    <w:rsid w:val="00937344"/>
    <w:rsid w:val="00942B47"/>
    <w:rsid w:val="00945F08"/>
    <w:rsid w:val="0095450C"/>
    <w:rsid w:val="00957021"/>
    <w:rsid w:val="00957D14"/>
    <w:rsid w:val="009624DD"/>
    <w:rsid w:val="0096583D"/>
    <w:rsid w:val="00965B13"/>
    <w:rsid w:val="009674CB"/>
    <w:rsid w:val="009725CC"/>
    <w:rsid w:val="009837E5"/>
    <w:rsid w:val="009939CD"/>
    <w:rsid w:val="009944A9"/>
    <w:rsid w:val="009A17D4"/>
    <w:rsid w:val="009A1D38"/>
    <w:rsid w:val="009A3EA9"/>
    <w:rsid w:val="009A7EF7"/>
    <w:rsid w:val="009B7476"/>
    <w:rsid w:val="009C0F79"/>
    <w:rsid w:val="009C4416"/>
    <w:rsid w:val="009C5717"/>
    <w:rsid w:val="009D3AE7"/>
    <w:rsid w:val="009D50C4"/>
    <w:rsid w:val="009D657E"/>
    <w:rsid w:val="009E1007"/>
    <w:rsid w:val="009E1560"/>
    <w:rsid w:val="009F06E4"/>
    <w:rsid w:val="009F0B50"/>
    <w:rsid w:val="009F410A"/>
    <w:rsid w:val="00A20B81"/>
    <w:rsid w:val="00A2562A"/>
    <w:rsid w:val="00A25CF5"/>
    <w:rsid w:val="00A33158"/>
    <w:rsid w:val="00A3608F"/>
    <w:rsid w:val="00A40E86"/>
    <w:rsid w:val="00A41D54"/>
    <w:rsid w:val="00A46111"/>
    <w:rsid w:val="00A55B8E"/>
    <w:rsid w:val="00A62842"/>
    <w:rsid w:val="00A7218F"/>
    <w:rsid w:val="00A75B0F"/>
    <w:rsid w:val="00A92606"/>
    <w:rsid w:val="00A963C5"/>
    <w:rsid w:val="00AA7858"/>
    <w:rsid w:val="00AB21F3"/>
    <w:rsid w:val="00AC0277"/>
    <w:rsid w:val="00AC1C98"/>
    <w:rsid w:val="00AC3A5B"/>
    <w:rsid w:val="00AC447C"/>
    <w:rsid w:val="00AC605C"/>
    <w:rsid w:val="00AD3361"/>
    <w:rsid w:val="00AE1194"/>
    <w:rsid w:val="00AE65C1"/>
    <w:rsid w:val="00AF0D55"/>
    <w:rsid w:val="00AF1C59"/>
    <w:rsid w:val="00AF7D3D"/>
    <w:rsid w:val="00B030FD"/>
    <w:rsid w:val="00B05F22"/>
    <w:rsid w:val="00B0654D"/>
    <w:rsid w:val="00B06BF6"/>
    <w:rsid w:val="00B10716"/>
    <w:rsid w:val="00B12505"/>
    <w:rsid w:val="00B13927"/>
    <w:rsid w:val="00B17DFB"/>
    <w:rsid w:val="00B227CE"/>
    <w:rsid w:val="00B26E40"/>
    <w:rsid w:val="00B461A7"/>
    <w:rsid w:val="00B5233F"/>
    <w:rsid w:val="00B53093"/>
    <w:rsid w:val="00B67300"/>
    <w:rsid w:val="00B8561D"/>
    <w:rsid w:val="00B95EA6"/>
    <w:rsid w:val="00BA2694"/>
    <w:rsid w:val="00BA6B80"/>
    <w:rsid w:val="00BB12E7"/>
    <w:rsid w:val="00BB1495"/>
    <w:rsid w:val="00BB6461"/>
    <w:rsid w:val="00BB77D5"/>
    <w:rsid w:val="00BB7E4D"/>
    <w:rsid w:val="00BE035F"/>
    <w:rsid w:val="00BF7619"/>
    <w:rsid w:val="00C055B3"/>
    <w:rsid w:val="00C12B1B"/>
    <w:rsid w:val="00C2175A"/>
    <w:rsid w:val="00C22C6A"/>
    <w:rsid w:val="00C24497"/>
    <w:rsid w:val="00C26B93"/>
    <w:rsid w:val="00C5378A"/>
    <w:rsid w:val="00C62911"/>
    <w:rsid w:val="00C83C9F"/>
    <w:rsid w:val="00C84674"/>
    <w:rsid w:val="00C909C2"/>
    <w:rsid w:val="00C922D6"/>
    <w:rsid w:val="00CC6A36"/>
    <w:rsid w:val="00CD1F6F"/>
    <w:rsid w:val="00CD768B"/>
    <w:rsid w:val="00CE024E"/>
    <w:rsid w:val="00CE6448"/>
    <w:rsid w:val="00D01DA2"/>
    <w:rsid w:val="00D12AAD"/>
    <w:rsid w:val="00D134A4"/>
    <w:rsid w:val="00D151C0"/>
    <w:rsid w:val="00D2141C"/>
    <w:rsid w:val="00D27901"/>
    <w:rsid w:val="00D3151C"/>
    <w:rsid w:val="00D43DBB"/>
    <w:rsid w:val="00D5281D"/>
    <w:rsid w:val="00D57178"/>
    <w:rsid w:val="00D57B75"/>
    <w:rsid w:val="00D66BF6"/>
    <w:rsid w:val="00D67BF7"/>
    <w:rsid w:val="00DA1CFE"/>
    <w:rsid w:val="00DA2121"/>
    <w:rsid w:val="00DA3CC6"/>
    <w:rsid w:val="00DA46C0"/>
    <w:rsid w:val="00DA661A"/>
    <w:rsid w:val="00DB0C84"/>
    <w:rsid w:val="00DC5110"/>
    <w:rsid w:val="00DF144A"/>
    <w:rsid w:val="00E02A62"/>
    <w:rsid w:val="00E21068"/>
    <w:rsid w:val="00E22B6F"/>
    <w:rsid w:val="00E337E8"/>
    <w:rsid w:val="00E47370"/>
    <w:rsid w:val="00E474AB"/>
    <w:rsid w:val="00E50835"/>
    <w:rsid w:val="00E57FE2"/>
    <w:rsid w:val="00E725E4"/>
    <w:rsid w:val="00E9279A"/>
    <w:rsid w:val="00E9411F"/>
    <w:rsid w:val="00E960C8"/>
    <w:rsid w:val="00E96DCD"/>
    <w:rsid w:val="00EA376B"/>
    <w:rsid w:val="00EB1931"/>
    <w:rsid w:val="00EC7C52"/>
    <w:rsid w:val="00ED0187"/>
    <w:rsid w:val="00ED114B"/>
    <w:rsid w:val="00ED3B7C"/>
    <w:rsid w:val="00ED3BC0"/>
    <w:rsid w:val="00ED512D"/>
    <w:rsid w:val="00EE5AAE"/>
    <w:rsid w:val="00EF45D5"/>
    <w:rsid w:val="00F00671"/>
    <w:rsid w:val="00F02C61"/>
    <w:rsid w:val="00F02EB0"/>
    <w:rsid w:val="00F10CF4"/>
    <w:rsid w:val="00F1147D"/>
    <w:rsid w:val="00F201FA"/>
    <w:rsid w:val="00F3122A"/>
    <w:rsid w:val="00F32C2C"/>
    <w:rsid w:val="00F50326"/>
    <w:rsid w:val="00F54817"/>
    <w:rsid w:val="00F55EBF"/>
    <w:rsid w:val="00F61985"/>
    <w:rsid w:val="00F67028"/>
    <w:rsid w:val="00F730E1"/>
    <w:rsid w:val="00F7472E"/>
    <w:rsid w:val="00F854D5"/>
    <w:rsid w:val="00F86BA1"/>
    <w:rsid w:val="00F91D42"/>
    <w:rsid w:val="00F93D7C"/>
    <w:rsid w:val="00FA06E7"/>
    <w:rsid w:val="00FA6987"/>
    <w:rsid w:val="00FA7C9E"/>
    <w:rsid w:val="00FC60E4"/>
    <w:rsid w:val="00FC7991"/>
    <w:rsid w:val="00FE11C6"/>
    <w:rsid w:val="00FF01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7A10BF"/>
  <w14:defaultImageDpi w14:val="330"/>
  <w15:docId w15:val="{EE606882-3C9F-47E4-82F5-10480358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PGothic" w:hAnsi="Arial"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42"/>
    <w:pPr>
      <w:spacing w:after="120" w:line="276" w:lineRule="auto"/>
    </w:pPr>
    <w:rPr>
      <w:sz w:val="24"/>
      <w:szCs w:val="24"/>
      <w:lang w:val="en-GB" w:eastAsia="en-US"/>
    </w:rPr>
  </w:style>
  <w:style w:type="paragraph" w:styleId="Heading1">
    <w:name w:val="heading 1"/>
    <w:basedOn w:val="Normal"/>
    <w:next w:val="Normal"/>
    <w:link w:val="Heading1Char"/>
    <w:uiPriority w:val="9"/>
    <w:rsid w:val="008B1A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34D5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eastAsia="BritishCouncilSans-Regular" w:cs="BritishCouncilSans-Regular"/>
      <w:b/>
      <w:color w:val="23085A"/>
      <w:sz w:val="46"/>
      <w:szCs w:val="24"/>
      <w:lang w:val="en-GB" w:eastAsia="en-US"/>
    </w:rPr>
  </w:style>
  <w:style w:type="paragraph" w:customStyle="1" w:styleId="HeadingB">
    <w:name w:val="Heading B"/>
    <w:next w:val="Normal"/>
    <w:qFormat/>
    <w:rsid w:val="00B06BF6"/>
    <w:pPr>
      <w:spacing w:before="520" w:after="120" w:line="276" w:lineRule="auto"/>
    </w:pPr>
    <w:rPr>
      <w:rFonts w:eastAsia="BritishCouncilSans-Regular" w:cs="BritishCouncilSans-Regular"/>
      <w:b/>
      <w:color w:val="230859"/>
      <w:sz w:val="36"/>
      <w:szCs w:val="24"/>
      <w:lang w:val="en-GB" w:eastAsia="en-US"/>
    </w:rPr>
  </w:style>
  <w:style w:type="paragraph" w:customStyle="1" w:styleId="Bullets">
    <w:name w:val="Bullets"/>
    <w:qFormat/>
    <w:rsid w:val="00A62842"/>
    <w:pPr>
      <w:numPr>
        <w:numId w:val="2"/>
      </w:numPr>
      <w:spacing w:after="120" w:line="276" w:lineRule="auto"/>
    </w:pPr>
    <w:rPr>
      <w:sz w:val="24"/>
      <w:szCs w:val="24"/>
      <w:lang w:val="en-GB" w:eastAsia="en-US"/>
    </w:rPr>
  </w:style>
  <w:style w:type="paragraph" w:customStyle="1" w:styleId="SubBullets">
    <w:name w:val="Sub Bullets"/>
    <w:qFormat/>
    <w:rsid w:val="00A62842"/>
    <w:pPr>
      <w:numPr>
        <w:numId w:val="1"/>
      </w:numPr>
      <w:spacing w:after="120" w:line="276" w:lineRule="auto"/>
    </w:pPr>
    <w:rPr>
      <w:sz w:val="24"/>
      <w:szCs w:val="24"/>
      <w:lang w:val="en-GB" w:eastAsia="en-US"/>
    </w:rPr>
  </w:style>
  <w:style w:type="paragraph" w:customStyle="1" w:styleId="HeadingC">
    <w:name w:val="Heading C"/>
    <w:basedOn w:val="Heading1"/>
    <w:next w:val="Heading1"/>
    <w:qFormat/>
    <w:rsid w:val="008B1A0A"/>
    <w:pPr>
      <w:spacing w:before="520" w:after="120"/>
    </w:pPr>
    <w:rPr>
      <w:rFonts w:ascii="Arial" w:eastAsia="BritishCouncilSans-Regular" w:hAnsi="Arial" w:cs="BritishCouncilSans-Regular"/>
      <w:b/>
      <w:color w:val="230859"/>
      <w:sz w:val="28"/>
      <w:szCs w:val="24"/>
      <w:lang w:eastAsia="en-GB"/>
    </w:rPr>
  </w:style>
  <w:style w:type="paragraph" w:customStyle="1" w:styleId="CoverA">
    <w:name w:val="Cover A"/>
    <w:qFormat/>
    <w:rsid w:val="005F5868"/>
    <w:pPr>
      <w:spacing w:after="120" w:line="276" w:lineRule="auto"/>
    </w:pPr>
    <w:rPr>
      <w:b/>
      <w:color w:val="FFFFFF"/>
      <w:spacing w:val="-20"/>
      <w:sz w:val="50"/>
      <w:szCs w:val="50"/>
      <w:lang w:val="en-GB" w:eastAsia="en-US"/>
    </w:rPr>
  </w:style>
  <w:style w:type="paragraph" w:customStyle="1" w:styleId="CoverTitle">
    <w:name w:val="Cover Title"/>
    <w:basedOn w:val="Normal"/>
    <w:qFormat/>
    <w:rsid w:val="004D24D6"/>
    <w:pPr>
      <w:spacing w:after="400"/>
    </w:pPr>
    <w:rPr>
      <w:b/>
      <w:color w:val="00DCFF"/>
      <w:spacing w:val="-20"/>
      <w:sz w:val="102"/>
      <w:szCs w:val="102"/>
    </w:rPr>
  </w:style>
  <w:style w:type="paragraph" w:customStyle="1" w:styleId="CoverDate">
    <w:name w:val="Cover Date"/>
    <w:basedOn w:val="Normal"/>
    <w:qFormat/>
    <w:rsid w:val="005F5868"/>
    <w:rPr>
      <w:color w:val="FFFFFF"/>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eastAsia="en-US"/>
    </w:rPr>
  </w:style>
  <w:style w:type="character" w:customStyle="1" w:styleId="HeaderChar">
    <w:name w:val="Header Char"/>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C0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00C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00C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00C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00C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80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80E3"/>
      </w:tcPr>
    </w:tblStylePr>
  </w:style>
  <w:style w:type="table" w:styleId="LightList-Accent1">
    <w:name w:val="Light List Accent 1"/>
    <w:aliases w:val="Table"/>
    <w:basedOn w:val="TableNormal"/>
    <w:uiPriority w:val="61"/>
    <w:rsid w:val="00357565"/>
    <w:rPr>
      <w:color w:val="000000"/>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cPr>
    <w:tblStylePr w:type="firstRow">
      <w:pPr>
        <w:spacing w:before="0" w:after="0" w:line="240" w:lineRule="auto"/>
      </w:pPr>
      <w:rPr>
        <w:b/>
        <w:bCs/>
        <w:color w:val="000000"/>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cPr>
    </w:tblStylePr>
    <w:tblStylePr w:type="lastCol">
      <w:rPr>
        <w:b w:val="0"/>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FFFFF"/>
      </w:tcPr>
    </w:tblStylePr>
    <w:tblStylePr w:type="band2Vert">
      <w:tblPr/>
      <w:tcPr>
        <w:tcBorders>
          <w:top w:val="nil"/>
          <w:left w:val="nil"/>
          <w:bottom w:val="single" w:sz="18" w:space="0" w:color="00DCFF"/>
          <w:right w:val="nil"/>
          <w:insideH w:val="nil"/>
          <w:insideV w:val="nil"/>
          <w:tl2br w:val="nil"/>
          <w:tr2bl w:val="nil"/>
        </w:tcBorders>
        <w:shd w:val="clear" w:color="auto" w:fill="FFFFFF"/>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cPr>
    </w:tblStylePr>
  </w:style>
  <w:style w:type="character" w:styleId="Hyperlink">
    <w:name w:val="Hyperlink"/>
    <w:uiPriority w:val="99"/>
    <w:unhideWhenUsed/>
    <w:rsid w:val="0041485A"/>
    <w:rPr>
      <w:rFonts w:ascii="Arial" w:hAnsi="Arial"/>
      <w:color w:val="FF00C8"/>
      <w:u w:val="single"/>
    </w:rPr>
  </w:style>
  <w:style w:type="character" w:customStyle="1" w:styleId="UnresolvedMention1">
    <w:name w:val="Unresolved Mention1"/>
    <w:uiPriority w:val="99"/>
    <w:semiHidden/>
    <w:unhideWhenUsed/>
    <w:rsid w:val="0067191C"/>
    <w:rPr>
      <w:color w:val="605E5C"/>
      <w:shd w:val="clear" w:color="auto" w:fill="E1DFDD"/>
    </w:rPr>
  </w:style>
  <w:style w:type="character" w:styleId="FollowedHyperlink">
    <w:name w:val="Followed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left w:val="single" w:sz="4" w:space="0" w:color="66EAFF"/>
        <w:bottom w:val="single" w:sz="4" w:space="0" w:color="66EAFF"/>
        <w:right w:val="single" w:sz="4" w:space="0" w:color="66EAFF"/>
        <w:insideH w:val="single" w:sz="4" w:space="0" w:color="66EAFF"/>
        <w:insideV w:val="single" w:sz="4" w:space="0" w:color="66EAFF"/>
      </w:tblBorders>
    </w:tblPr>
    <w:tblStylePr w:type="firstRow">
      <w:rPr>
        <w:b/>
        <w:bCs/>
        <w:color w:val="FFFFFF"/>
      </w:rPr>
      <w:tblPr/>
      <w:tcPr>
        <w:tcBorders>
          <w:top w:val="single" w:sz="4" w:space="0" w:color="00DCFF"/>
          <w:left w:val="single" w:sz="4" w:space="0" w:color="00DCFF"/>
          <w:bottom w:val="single" w:sz="4" w:space="0" w:color="00DCFF"/>
          <w:right w:val="single" w:sz="4" w:space="0" w:color="00DCFF"/>
          <w:insideH w:val="nil"/>
          <w:insideV w:val="nil"/>
        </w:tcBorders>
        <w:shd w:val="clear" w:color="auto" w:fill="00DCFF"/>
      </w:tcPr>
    </w:tblStylePr>
    <w:tblStylePr w:type="lastRow">
      <w:rPr>
        <w:b/>
        <w:bCs/>
      </w:rPr>
      <w:tblPr/>
      <w:tcPr>
        <w:tcBorders>
          <w:top w:val="double" w:sz="4" w:space="0" w:color="00DCFF"/>
        </w:tcBorders>
      </w:tcPr>
    </w:tblStylePr>
    <w:tblStylePr w:type="firstCol">
      <w:rPr>
        <w:b/>
        <w:bCs/>
      </w:rPr>
    </w:tblStylePr>
    <w:tblStylePr w:type="lastCol">
      <w:rPr>
        <w:b/>
        <w:bCs/>
      </w:rPr>
    </w:tblStylePr>
    <w:tblStylePr w:type="band1Vert">
      <w:tblPr/>
      <w:tcPr>
        <w:shd w:val="clear" w:color="auto" w:fill="CCF8FF"/>
      </w:tcPr>
    </w:tblStylePr>
    <w:tblStylePr w:type="band1Horz">
      <w:tblPr/>
      <w:tcPr>
        <w:shd w:val="clear" w:color="auto" w:fill="CCF8FF"/>
      </w:tcPr>
    </w:tblStylePr>
  </w:style>
  <w:style w:type="table" w:styleId="PlainTable5">
    <w:name w:val="Plain Table 5"/>
    <w:basedOn w:val="TableNormal"/>
    <w:uiPriority w:val="99"/>
    <w:rsid w:val="0041485A"/>
    <w:tblPr>
      <w:tblStyleRowBandSize w:val="1"/>
      <w:tblStyleColBandSize w:val="1"/>
    </w:tblPr>
    <w:tblStylePr w:type="firstRow">
      <w:rPr>
        <w:rFonts w:ascii="Arial" w:eastAsia="British Council Sans" w:hAnsi="Arial" w:cs="Arial"/>
        <w:i/>
        <w:iCs/>
        <w:sz w:val="26"/>
      </w:rPr>
      <w:tblPr/>
      <w:tcPr>
        <w:tcBorders>
          <w:bottom w:val="single" w:sz="4" w:space="0" w:color="7F7F7F"/>
        </w:tcBorders>
        <w:shd w:val="clear" w:color="auto" w:fill="FFFFFF"/>
      </w:tcPr>
    </w:tblStylePr>
    <w:tblStylePr w:type="lastRow">
      <w:rPr>
        <w:rFonts w:ascii="Arial" w:eastAsia="British Council Sans" w:hAnsi="Arial" w:cs="Arial"/>
        <w:i/>
        <w:iCs/>
        <w:sz w:val="26"/>
      </w:rPr>
      <w:tblPr/>
      <w:tcPr>
        <w:tcBorders>
          <w:top w:val="single" w:sz="4" w:space="0" w:color="7F7F7F"/>
        </w:tcBorders>
        <w:shd w:val="clear" w:color="auto" w:fill="FFFFFF"/>
      </w:tcPr>
    </w:tblStylePr>
    <w:tblStylePr w:type="firstCol">
      <w:pPr>
        <w:jc w:val="right"/>
      </w:pPr>
      <w:rPr>
        <w:rFonts w:ascii="Arial" w:eastAsia="British Council Sans" w:hAnsi="Arial" w:cs="Arial"/>
        <w:i/>
        <w:iCs/>
        <w:sz w:val="26"/>
      </w:rPr>
      <w:tblPr/>
      <w:tcPr>
        <w:tcBorders>
          <w:right w:val="single" w:sz="4" w:space="0" w:color="7F7F7F"/>
        </w:tcBorders>
        <w:shd w:val="clear" w:color="auto" w:fill="FFFFFF"/>
      </w:tcPr>
    </w:tblStylePr>
    <w:tblStylePr w:type="lastCol">
      <w:rPr>
        <w:rFonts w:ascii="Arial" w:eastAsia="British Council Sans" w:hAnsi="Arial" w:cs="Ari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bottom w:val="single" w:sz="18" w:space="0" w:color="FF00C8"/>
        <w:insideH w:val="single" w:sz="18" w:space="0" w:color="FF00C8"/>
      </w:tblBorders>
    </w:tblPr>
    <w:tblStylePr w:type="firstRow">
      <w:rPr>
        <w:b/>
      </w:rPr>
      <w:tblPr/>
      <w:tcPr>
        <w:shd w:val="clear" w:color="auto" w:fill="FF00C8"/>
      </w:tcPr>
    </w:tblStylePr>
  </w:style>
  <w:style w:type="character" w:styleId="UnresolvedMention">
    <w:name w:val="Unresolved Mention"/>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left w:val="single" w:sz="4" w:space="0" w:color="FF99E9"/>
        <w:bottom w:val="single" w:sz="4" w:space="0" w:color="FF99E9"/>
        <w:right w:val="single" w:sz="4" w:space="0" w:color="FF99E9"/>
        <w:insideH w:val="single" w:sz="4" w:space="0" w:color="FF99E9"/>
        <w:insideV w:val="single" w:sz="4" w:space="0" w:color="FF99E9"/>
      </w:tblBorders>
    </w:tblPr>
    <w:tblStylePr w:type="firstRow">
      <w:rPr>
        <w:b/>
        <w:bCs/>
      </w:rPr>
      <w:tblPr/>
      <w:tcPr>
        <w:tcBorders>
          <w:bottom w:val="single" w:sz="12" w:space="0" w:color="FF66DE"/>
        </w:tcBorders>
      </w:tcPr>
    </w:tblStylePr>
    <w:tblStylePr w:type="lastRow">
      <w:rPr>
        <w:b/>
        <w:bCs/>
      </w:rPr>
      <w:tblPr/>
      <w:tcPr>
        <w:tcBorders>
          <w:top w:val="double" w:sz="2" w:space="0" w:color="FF66DE"/>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link w:val="Quote"/>
    <w:uiPriority w:val="29"/>
    <w:rsid w:val="00A963C5"/>
    <w:rPr>
      <w:rFonts w:ascii="Arial" w:hAnsi="Arial"/>
      <w:i/>
      <w:iCs/>
      <w:color w:val="23085A"/>
    </w:rPr>
  </w:style>
  <w:style w:type="paragraph" w:styleId="ListNumber">
    <w:name w:val="List Number"/>
    <w:basedOn w:val="Normal"/>
    <w:uiPriority w:val="99"/>
    <w:unhideWhenUsed/>
    <w:qFormat/>
    <w:rsid w:val="00A62842"/>
    <w:pPr>
      <w:numPr>
        <w:numId w:val="3"/>
      </w:numPr>
    </w:pPr>
  </w:style>
  <w:style w:type="paragraph" w:styleId="ListParagraph">
    <w:name w:val="List Paragraph"/>
    <w:basedOn w:val="Normal"/>
    <w:uiPriority w:val="34"/>
    <w:qFormat/>
    <w:rsid w:val="00A62842"/>
  </w:style>
  <w:style w:type="character" w:customStyle="1" w:styleId="Heading2Char">
    <w:name w:val="Heading 2 Char"/>
    <w:link w:val="Heading2"/>
    <w:uiPriority w:val="9"/>
    <w:rsid w:val="00534D58"/>
    <w:rPr>
      <w:rFonts w:ascii="Times New Roman" w:eastAsia="Times New Roman" w:hAnsi="Times New Roman" w:cs="Times New Roman"/>
      <w:b/>
      <w:bCs/>
      <w:sz w:val="36"/>
      <w:szCs w:val="36"/>
      <w:lang w:eastAsia="en-GB"/>
    </w:rPr>
  </w:style>
  <w:style w:type="character" w:customStyle="1" w:styleId="text-format-content">
    <w:name w:val="text-format-content"/>
    <w:basedOn w:val="DefaultParagraphFont"/>
    <w:rsid w:val="00534D58"/>
  </w:style>
  <w:style w:type="character" w:customStyle="1" w:styleId="ordinal-number">
    <w:name w:val="ordinal-number"/>
    <w:basedOn w:val="DefaultParagraphFont"/>
    <w:rsid w:val="00534D58"/>
  </w:style>
  <w:style w:type="character" w:customStyle="1" w:styleId="button-text">
    <w:name w:val="button-text"/>
    <w:basedOn w:val="DefaultParagraphFont"/>
    <w:rsid w:val="00534D58"/>
  </w:style>
  <w:style w:type="character" w:styleId="CommentReference">
    <w:name w:val="annotation reference"/>
    <w:uiPriority w:val="99"/>
    <w:semiHidden/>
    <w:unhideWhenUsed/>
    <w:rsid w:val="001070C8"/>
    <w:rPr>
      <w:sz w:val="16"/>
      <w:szCs w:val="16"/>
    </w:rPr>
  </w:style>
  <w:style w:type="paragraph" w:styleId="CommentText">
    <w:name w:val="annotation text"/>
    <w:basedOn w:val="Normal"/>
    <w:link w:val="CommentTextChar"/>
    <w:uiPriority w:val="99"/>
    <w:unhideWhenUsed/>
    <w:rsid w:val="001070C8"/>
    <w:pPr>
      <w:spacing w:after="160" w:line="240" w:lineRule="auto"/>
    </w:pPr>
    <w:rPr>
      <w:rFonts w:eastAsia="Arial"/>
      <w:sz w:val="20"/>
      <w:szCs w:val="20"/>
      <w:lang w:val="en-US"/>
    </w:rPr>
  </w:style>
  <w:style w:type="character" w:customStyle="1" w:styleId="CommentTextChar">
    <w:name w:val="Comment Text Char"/>
    <w:link w:val="CommentText"/>
    <w:uiPriority w:val="99"/>
    <w:rsid w:val="001070C8"/>
    <w:rPr>
      <w:rFonts w:eastAsia="Arial"/>
      <w:sz w:val="20"/>
      <w:szCs w:val="20"/>
      <w:lang w:val="en-US"/>
    </w:rPr>
  </w:style>
  <w:style w:type="paragraph" w:styleId="z-TopofForm">
    <w:name w:val="HTML Top of Form"/>
    <w:basedOn w:val="Normal"/>
    <w:next w:val="Normal"/>
    <w:link w:val="z-TopofFormChar"/>
    <w:hidden/>
    <w:uiPriority w:val="99"/>
    <w:semiHidden/>
    <w:unhideWhenUsed/>
    <w:rsid w:val="00DF144A"/>
    <w:pPr>
      <w:pBdr>
        <w:bottom w:val="single" w:sz="6" w:space="1" w:color="auto"/>
      </w:pBdr>
      <w:spacing w:after="0"/>
      <w:jc w:val="center"/>
    </w:pPr>
    <w:rPr>
      <w:vanish/>
      <w:sz w:val="16"/>
      <w:szCs w:val="16"/>
    </w:rPr>
  </w:style>
  <w:style w:type="character" w:customStyle="1" w:styleId="z-TopofFormChar">
    <w:name w:val="z-Top of Form Char"/>
    <w:link w:val="z-TopofForm"/>
    <w:uiPriority w:val="99"/>
    <w:semiHidden/>
    <w:rsid w:val="00DF1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F144A"/>
    <w:pPr>
      <w:pBdr>
        <w:top w:val="single" w:sz="6" w:space="1" w:color="auto"/>
      </w:pBdr>
      <w:spacing w:after="0"/>
      <w:jc w:val="center"/>
    </w:pPr>
    <w:rPr>
      <w:vanish/>
      <w:sz w:val="16"/>
      <w:szCs w:val="16"/>
    </w:rPr>
  </w:style>
  <w:style w:type="character" w:customStyle="1" w:styleId="z-BottomofFormChar">
    <w:name w:val="z-Bottom of Form Char"/>
    <w:link w:val="z-BottomofForm"/>
    <w:uiPriority w:val="99"/>
    <w:semiHidden/>
    <w:rsid w:val="00DF144A"/>
    <w:rPr>
      <w:rFonts w:ascii="Arial" w:hAnsi="Arial" w:cs="Arial"/>
      <w:vanish/>
      <w:sz w:val="16"/>
      <w:szCs w:val="16"/>
    </w:rPr>
  </w:style>
  <w:style w:type="paragraph" w:styleId="Revision">
    <w:name w:val="Revision"/>
    <w:hidden/>
    <w:uiPriority w:val="99"/>
    <w:semiHidden/>
    <w:rsid w:val="006D50B5"/>
    <w:rPr>
      <w:sz w:val="24"/>
      <w:szCs w:val="24"/>
      <w:lang w:val="en-GB" w:eastAsia="en-US"/>
    </w:rPr>
  </w:style>
  <w:style w:type="paragraph" w:styleId="CommentSubject">
    <w:name w:val="annotation subject"/>
    <w:basedOn w:val="CommentText"/>
    <w:next w:val="CommentText"/>
    <w:link w:val="CommentSubjectChar"/>
    <w:uiPriority w:val="99"/>
    <w:semiHidden/>
    <w:unhideWhenUsed/>
    <w:rsid w:val="000F377B"/>
    <w:pPr>
      <w:spacing w:after="120" w:line="276" w:lineRule="auto"/>
    </w:pPr>
    <w:rPr>
      <w:rFonts w:eastAsia="MS PGothic"/>
      <w:b/>
      <w:bCs/>
      <w:lang w:val="en-GB"/>
    </w:rPr>
  </w:style>
  <w:style w:type="character" w:customStyle="1" w:styleId="CommentSubjectChar">
    <w:name w:val="Comment Subject Char"/>
    <w:link w:val="CommentSubject"/>
    <w:uiPriority w:val="99"/>
    <w:semiHidden/>
    <w:rsid w:val="000F377B"/>
    <w:rPr>
      <w:rFonts w:eastAsia="Arial"/>
      <w:b/>
      <w:bCs/>
      <w:sz w:val="20"/>
      <w:szCs w:val="20"/>
      <w:lang w:val="en-GB" w:eastAsia="en-US"/>
    </w:rPr>
  </w:style>
  <w:style w:type="table" w:customStyle="1" w:styleId="GridTable1Light-Accent11">
    <w:name w:val="Grid Table 1 Light - Accent 11"/>
    <w:basedOn w:val="TableNormal"/>
    <w:uiPriority w:val="46"/>
    <w:rsid w:val="001528E0"/>
    <w:rPr>
      <w:rFonts w:asciiTheme="minorHAnsi" w:eastAsiaTheme="minorEastAsia" w:hAnsiTheme="minorHAnsi" w:cstheme="minorBidi"/>
      <w:sz w:val="24"/>
      <w:szCs w:val="24"/>
      <w:lang w:val="en-GB"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7B235B"/>
    <w:rPr>
      <w:color w:val="2B579A"/>
      <w:shd w:val="clear" w:color="auto" w:fill="E1DFDD"/>
    </w:rPr>
  </w:style>
  <w:style w:type="paragraph" w:customStyle="1" w:styleId="Default">
    <w:name w:val="Default"/>
    <w:rsid w:val="0081319A"/>
    <w:pPr>
      <w:autoSpaceDE w:val="0"/>
      <w:autoSpaceDN w:val="0"/>
      <w:adjustRightInd w:val="0"/>
    </w:pPr>
    <w:rPr>
      <w:rFonts w:eastAsia="SimSun"/>
      <w:color w:val="000000"/>
      <w:sz w:val="24"/>
      <w:szCs w:val="24"/>
      <w:lang w:val="en-GB" w:eastAsia="zh-CN"/>
    </w:rPr>
  </w:style>
  <w:style w:type="paragraph" w:styleId="FootnoteText">
    <w:name w:val="footnote text"/>
    <w:basedOn w:val="Normal"/>
    <w:link w:val="FootnoteTextChar"/>
    <w:uiPriority w:val="99"/>
    <w:semiHidden/>
    <w:unhideWhenUsed/>
    <w:rsid w:val="004045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4505"/>
    <w:rPr>
      <w:lang w:val="en-GB" w:eastAsia="en-US"/>
    </w:rPr>
  </w:style>
  <w:style w:type="character" w:styleId="FootnoteReference">
    <w:name w:val="footnote reference"/>
    <w:basedOn w:val="DefaultParagraphFont"/>
    <w:uiPriority w:val="99"/>
    <w:semiHidden/>
    <w:unhideWhenUsed/>
    <w:rsid w:val="00404505"/>
    <w:rPr>
      <w:vertAlign w:val="superscript"/>
    </w:rPr>
  </w:style>
  <w:style w:type="character" w:customStyle="1" w:styleId="Heading1Char">
    <w:name w:val="Heading 1 Char"/>
    <w:basedOn w:val="DefaultParagraphFont"/>
    <w:link w:val="Heading1"/>
    <w:uiPriority w:val="9"/>
    <w:rsid w:val="008B1A0A"/>
    <w:rPr>
      <w:rFonts w:asciiTheme="majorHAnsi" w:eastAsiaTheme="majorEastAsia" w:hAnsiTheme="majorHAnsi" w:cstheme="majorBidi"/>
      <w:color w:val="2F5496" w:themeColor="accent1" w:themeShade="BF"/>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3001">
      <w:bodyDiv w:val="1"/>
      <w:marLeft w:val="0"/>
      <w:marRight w:val="0"/>
      <w:marTop w:val="0"/>
      <w:marBottom w:val="0"/>
      <w:divBdr>
        <w:top w:val="none" w:sz="0" w:space="0" w:color="auto"/>
        <w:left w:val="none" w:sz="0" w:space="0" w:color="auto"/>
        <w:bottom w:val="none" w:sz="0" w:space="0" w:color="auto"/>
        <w:right w:val="none" w:sz="0" w:space="0" w:color="auto"/>
      </w:divBdr>
      <w:divsChild>
        <w:div w:id="199516881">
          <w:marLeft w:val="0"/>
          <w:marRight w:val="0"/>
          <w:marTop w:val="0"/>
          <w:marBottom w:val="0"/>
          <w:divBdr>
            <w:top w:val="none" w:sz="0" w:space="0" w:color="auto"/>
            <w:left w:val="none" w:sz="0" w:space="0" w:color="auto"/>
            <w:bottom w:val="none" w:sz="0" w:space="0" w:color="auto"/>
            <w:right w:val="none" w:sz="0" w:space="0" w:color="auto"/>
          </w:divBdr>
        </w:div>
      </w:divsChild>
    </w:div>
    <w:div w:id="535847329">
      <w:bodyDiv w:val="1"/>
      <w:marLeft w:val="0"/>
      <w:marRight w:val="0"/>
      <w:marTop w:val="0"/>
      <w:marBottom w:val="0"/>
      <w:divBdr>
        <w:top w:val="none" w:sz="0" w:space="0" w:color="auto"/>
        <w:left w:val="none" w:sz="0" w:space="0" w:color="auto"/>
        <w:bottom w:val="none" w:sz="0" w:space="0" w:color="auto"/>
        <w:right w:val="none" w:sz="0" w:space="0" w:color="auto"/>
      </w:divBdr>
      <w:divsChild>
        <w:div w:id="599026393">
          <w:marLeft w:val="0"/>
          <w:marRight w:val="0"/>
          <w:marTop w:val="225"/>
          <w:marBottom w:val="600"/>
          <w:divBdr>
            <w:top w:val="none" w:sz="0" w:space="0" w:color="auto"/>
            <w:left w:val="none" w:sz="0" w:space="0" w:color="auto"/>
            <w:bottom w:val="none" w:sz="0" w:space="0" w:color="auto"/>
            <w:right w:val="none" w:sz="0" w:space="0" w:color="auto"/>
          </w:divBdr>
          <w:divsChild>
            <w:div w:id="1919247398">
              <w:marLeft w:val="0"/>
              <w:marRight w:val="0"/>
              <w:marTop w:val="0"/>
              <w:marBottom w:val="0"/>
              <w:divBdr>
                <w:top w:val="none" w:sz="0" w:space="0" w:color="auto"/>
                <w:left w:val="none" w:sz="0" w:space="0" w:color="auto"/>
                <w:bottom w:val="none" w:sz="0" w:space="0" w:color="auto"/>
                <w:right w:val="none" w:sz="0" w:space="0" w:color="auto"/>
              </w:divBdr>
              <w:divsChild>
                <w:div w:id="519784049">
                  <w:marLeft w:val="0"/>
                  <w:marRight w:val="0"/>
                  <w:marTop w:val="0"/>
                  <w:marBottom w:val="0"/>
                  <w:divBdr>
                    <w:top w:val="none" w:sz="0" w:space="0" w:color="auto"/>
                    <w:left w:val="none" w:sz="0" w:space="0" w:color="auto"/>
                    <w:bottom w:val="none" w:sz="0" w:space="0" w:color="auto"/>
                    <w:right w:val="none" w:sz="0" w:space="0" w:color="auto"/>
                  </w:divBdr>
                  <w:divsChild>
                    <w:div w:id="265308295">
                      <w:marLeft w:val="0"/>
                      <w:marRight w:val="0"/>
                      <w:marTop w:val="0"/>
                      <w:marBottom w:val="0"/>
                      <w:divBdr>
                        <w:top w:val="none" w:sz="0" w:space="0" w:color="auto"/>
                        <w:left w:val="none" w:sz="0" w:space="0" w:color="auto"/>
                        <w:bottom w:val="none" w:sz="0" w:space="0" w:color="auto"/>
                        <w:right w:val="none" w:sz="0" w:space="0" w:color="auto"/>
                      </w:divBdr>
                      <w:divsChild>
                        <w:div w:id="1583492003">
                          <w:marLeft w:val="0"/>
                          <w:marRight w:val="0"/>
                          <w:marTop w:val="0"/>
                          <w:marBottom w:val="0"/>
                          <w:divBdr>
                            <w:top w:val="none" w:sz="0" w:space="0" w:color="auto"/>
                            <w:left w:val="none" w:sz="0" w:space="0" w:color="auto"/>
                            <w:bottom w:val="none" w:sz="0" w:space="0" w:color="auto"/>
                            <w:right w:val="none" w:sz="0" w:space="0" w:color="auto"/>
                          </w:divBdr>
                          <w:divsChild>
                            <w:div w:id="3740878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58335290">
                      <w:marLeft w:val="300"/>
                      <w:marRight w:val="0"/>
                      <w:marTop w:val="300"/>
                      <w:marBottom w:val="0"/>
                      <w:divBdr>
                        <w:top w:val="none" w:sz="0" w:space="0" w:color="auto"/>
                        <w:left w:val="none" w:sz="0" w:space="0" w:color="auto"/>
                        <w:bottom w:val="none" w:sz="0" w:space="0" w:color="auto"/>
                        <w:right w:val="none" w:sz="0" w:space="0" w:color="auto"/>
                      </w:divBdr>
                      <w:divsChild>
                        <w:div w:id="2012487516">
                          <w:marLeft w:val="0"/>
                          <w:marRight w:val="0"/>
                          <w:marTop w:val="0"/>
                          <w:marBottom w:val="0"/>
                          <w:divBdr>
                            <w:top w:val="none" w:sz="0" w:space="0" w:color="auto"/>
                            <w:left w:val="none" w:sz="0" w:space="0" w:color="auto"/>
                            <w:bottom w:val="none" w:sz="0" w:space="0" w:color="auto"/>
                            <w:right w:val="none" w:sz="0" w:space="0" w:color="auto"/>
                          </w:divBdr>
                          <w:divsChild>
                            <w:div w:id="356778664">
                              <w:marLeft w:val="0"/>
                              <w:marRight w:val="0"/>
                              <w:marTop w:val="0"/>
                              <w:marBottom w:val="0"/>
                              <w:divBdr>
                                <w:top w:val="none" w:sz="0" w:space="0" w:color="auto"/>
                                <w:left w:val="none" w:sz="0" w:space="0" w:color="auto"/>
                                <w:bottom w:val="none" w:sz="0" w:space="0" w:color="auto"/>
                                <w:right w:val="none" w:sz="0" w:space="0" w:color="auto"/>
                              </w:divBdr>
                              <w:divsChild>
                                <w:div w:id="1917740797">
                                  <w:marLeft w:val="0"/>
                                  <w:marRight w:val="0"/>
                                  <w:marTop w:val="0"/>
                                  <w:marBottom w:val="0"/>
                                  <w:divBdr>
                                    <w:top w:val="none" w:sz="0" w:space="0" w:color="auto"/>
                                    <w:left w:val="none" w:sz="0" w:space="0" w:color="auto"/>
                                    <w:bottom w:val="none" w:sz="0" w:space="0" w:color="auto"/>
                                    <w:right w:val="none" w:sz="0" w:space="0" w:color="auto"/>
                                  </w:divBdr>
                                </w:div>
                              </w:divsChild>
                            </w:div>
                            <w:div w:id="1901482513">
                              <w:marLeft w:val="0"/>
                              <w:marRight w:val="0"/>
                              <w:marTop w:val="300"/>
                              <w:marBottom w:val="0"/>
                              <w:divBdr>
                                <w:top w:val="none" w:sz="0" w:space="0" w:color="auto"/>
                                <w:left w:val="none" w:sz="0" w:space="0" w:color="auto"/>
                                <w:bottom w:val="none" w:sz="0" w:space="0" w:color="auto"/>
                                <w:right w:val="none" w:sz="0" w:space="0" w:color="auto"/>
                              </w:divBdr>
                              <w:divsChild>
                                <w:div w:id="18864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50544">
          <w:marLeft w:val="0"/>
          <w:marRight w:val="0"/>
          <w:marTop w:val="330"/>
          <w:marBottom w:val="750"/>
          <w:divBdr>
            <w:top w:val="none" w:sz="0" w:space="0" w:color="auto"/>
            <w:left w:val="none" w:sz="0" w:space="0" w:color="auto"/>
            <w:bottom w:val="none" w:sz="0" w:space="0" w:color="auto"/>
            <w:right w:val="none" w:sz="0" w:space="0" w:color="auto"/>
          </w:divBdr>
          <w:divsChild>
            <w:div w:id="11416835">
              <w:marLeft w:val="0"/>
              <w:marRight w:val="0"/>
              <w:marTop w:val="0"/>
              <w:marBottom w:val="0"/>
              <w:divBdr>
                <w:top w:val="none" w:sz="0" w:space="0" w:color="auto"/>
                <w:left w:val="none" w:sz="0" w:space="0" w:color="auto"/>
                <w:bottom w:val="none" w:sz="0" w:space="0" w:color="auto"/>
                <w:right w:val="none" w:sz="0" w:space="0" w:color="auto"/>
              </w:divBdr>
              <w:divsChild>
                <w:div w:id="1114447604">
                  <w:marLeft w:val="0"/>
                  <w:marRight w:val="0"/>
                  <w:marTop w:val="150"/>
                  <w:marBottom w:val="0"/>
                  <w:divBdr>
                    <w:top w:val="none" w:sz="0" w:space="0" w:color="auto"/>
                    <w:left w:val="none" w:sz="0" w:space="0" w:color="auto"/>
                    <w:bottom w:val="none" w:sz="0" w:space="0" w:color="auto"/>
                    <w:right w:val="none" w:sz="0" w:space="0" w:color="auto"/>
                  </w:divBdr>
                  <w:divsChild>
                    <w:div w:id="119302066">
                      <w:marLeft w:val="0"/>
                      <w:marRight w:val="0"/>
                      <w:marTop w:val="0"/>
                      <w:marBottom w:val="0"/>
                      <w:divBdr>
                        <w:top w:val="none" w:sz="0" w:space="0" w:color="auto"/>
                        <w:left w:val="none" w:sz="0" w:space="0" w:color="auto"/>
                        <w:bottom w:val="none" w:sz="0" w:space="0" w:color="auto"/>
                        <w:right w:val="none" w:sz="0" w:space="0" w:color="auto"/>
                      </w:divBdr>
                      <w:divsChild>
                        <w:div w:id="486555122">
                          <w:marLeft w:val="0"/>
                          <w:marRight w:val="0"/>
                          <w:marTop w:val="0"/>
                          <w:marBottom w:val="0"/>
                          <w:divBdr>
                            <w:top w:val="none" w:sz="0" w:space="0" w:color="auto"/>
                            <w:left w:val="none" w:sz="0" w:space="0" w:color="auto"/>
                            <w:bottom w:val="none" w:sz="0" w:space="0" w:color="auto"/>
                            <w:right w:val="none" w:sz="0" w:space="0" w:color="auto"/>
                          </w:divBdr>
                          <w:divsChild>
                            <w:div w:id="20742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9216">
                  <w:marLeft w:val="0"/>
                  <w:marRight w:val="0"/>
                  <w:marTop w:val="0"/>
                  <w:marBottom w:val="0"/>
                  <w:divBdr>
                    <w:top w:val="none" w:sz="0" w:space="0" w:color="auto"/>
                    <w:left w:val="none" w:sz="0" w:space="0" w:color="auto"/>
                    <w:bottom w:val="none" w:sz="0" w:space="0" w:color="auto"/>
                    <w:right w:val="none" w:sz="0" w:space="0" w:color="auto"/>
                  </w:divBdr>
                  <w:divsChild>
                    <w:div w:id="1001741758">
                      <w:marLeft w:val="0"/>
                      <w:marRight w:val="0"/>
                      <w:marTop w:val="0"/>
                      <w:marBottom w:val="0"/>
                      <w:divBdr>
                        <w:top w:val="none" w:sz="0" w:space="0" w:color="auto"/>
                        <w:left w:val="none" w:sz="0" w:space="0" w:color="auto"/>
                        <w:bottom w:val="none" w:sz="0" w:space="0" w:color="auto"/>
                        <w:right w:val="none" w:sz="0" w:space="0" w:color="auto"/>
                      </w:divBdr>
                      <w:divsChild>
                        <w:div w:id="492381255">
                          <w:marLeft w:val="0"/>
                          <w:marRight w:val="0"/>
                          <w:marTop w:val="0"/>
                          <w:marBottom w:val="0"/>
                          <w:divBdr>
                            <w:top w:val="none" w:sz="0" w:space="0" w:color="auto"/>
                            <w:left w:val="none" w:sz="0" w:space="0" w:color="auto"/>
                            <w:bottom w:val="none" w:sz="0" w:space="0" w:color="auto"/>
                            <w:right w:val="none" w:sz="0" w:space="0" w:color="auto"/>
                          </w:divBdr>
                          <w:divsChild>
                            <w:div w:id="263269400">
                              <w:marLeft w:val="0"/>
                              <w:marRight w:val="0"/>
                              <w:marTop w:val="0"/>
                              <w:marBottom w:val="0"/>
                              <w:divBdr>
                                <w:top w:val="none" w:sz="0" w:space="0" w:color="auto"/>
                                <w:left w:val="none" w:sz="0" w:space="0" w:color="auto"/>
                                <w:bottom w:val="none" w:sz="0" w:space="0" w:color="auto"/>
                                <w:right w:val="none" w:sz="0" w:space="0" w:color="auto"/>
                              </w:divBdr>
                              <w:divsChild>
                                <w:div w:id="1424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0678">
              <w:marLeft w:val="0"/>
              <w:marRight w:val="0"/>
              <w:marTop w:val="150"/>
              <w:marBottom w:val="0"/>
              <w:divBdr>
                <w:top w:val="none" w:sz="0" w:space="0" w:color="auto"/>
                <w:left w:val="none" w:sz="0" w:space="0" w:color="auto"/>
                <w:bottom w:val="none" w:sz="0" w:space="0" w:color="auto"/>
                <w:right w:val="none" w:sz="0" w:space="0" w:color="auto"/>
              </w:divBdr>
              <w:divsChild>
                <w:div w:id="1790473386">
                  <w:marLeft w:val="0"/>
                  <w:marRight w:val="0"/>
                  <w:marTop w:val="0"/>
                  <w:marBottom w:val="0"/>
                  <w:divBdr>
                    <w:top w:val="none" w:sz="0" w:space="0" w:color="auto"/>
                    <w:left w:val="none" w:sz="0" w:space="0" w:color="auto"/>
                    <w:bottom w:val="none" w:sz="0" w:space="0" w:color="auto"/>
                    <w:right w:val="none" w:sz="0" w:space="0" w:color="auto"/>
                  </w:divBdr>
                  <w:divsChild>
                    <w:div w:id="13398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848445">
      <w:bodyDiv w:val="1"/>
      <w:marLeft w:val="0"/>
      <w:marRight w:val="0"/>
      <w:marTop w:val="0"/>
      <w:marBottom w:val="0"/>
      <w:divBdr>
        <w:top w:val="none" w:sz="0" w:space="0" w:color="auto"/>
        <w:left w:val="none" w:sz="0" w:space="0" w:color="auto"/>
        <w:bottom w:val="none" w:sz="0" w:space="0" w:color="auto"/>
        <w:right w:val="none" w:sz="0" w:space="0" w:color="auto"/>
      </w:divBdr>
      <w:divsChild>
        <w:div w:id="1334795890">
          <w:marLeft w:val="0"/>
          <w:marRight w:val="0"/>
          <w:marTop w:val="0"/>
          <w:marBottom w:val="0"/>
          <w:divBdr>
            <w:top w:val="none" w:sz="0" w:space="0" w:color="auto"/>
            <w:left w:val="none" w:sz="0" w:space="0" w:color="auto"/>
            <w:bottom w:val="none" w:sz="0" w:space="0" w:color="auto"/>
            <w:right w:val="none" w:sz="0" w:space="0" w:color="auto"/>
          </w:divBdr>
        </w:div>
        <w:div w:id="1571650756">
          <w:marLeft w:val="0"/>
          <w:marRight w:val="0"/>
          <w:marTop w:val="0"/>
          <w:marBottom w:val="0"/>
          <w:divBdr>
            <w:top w:val="none" w:sz="0" w:space="0" w:color="auto"/>
            <w:left w:val="none" w:sz="0" w:space="0" w:color="auto"/>
            <w:bottom w:val="none" w:sz="0" w:space="0" w:color="auto"/>
            <w:right w:val="none" w:sz="0" w:space="0" w:color="auto"/>
          </w:divBdr>
          <w:divsChild>
            <w:div w:id="974719316">
              <w:marLeft w:val="0"/>
              <w:marRight w:val="0"/>
              <w:marTop w:val="225"/>
              <w:marBottom w:val="600"/>
              <w:divBdr>
                <w:top w:val="none" w:sz="0" w:space="0" w:color="auto"/>
                <w:left w:val="none" w:sz="0" w:space="0" w:color="auto"/>
                <w:bottom w:val="none" w:sz="0" w:space="0" w:color="auto"/>
                <w:right w:val="none" w:sz="0" w:space="0" w:color="auto"/>
              </w:divBdr>
              <w:divsChild>
                <w:div w:id="1587881284">
                  <w:marLeft w:val="0"/>
                  <w:marRight w:val="0"/>
                  <w:marTop w:val="0"/>
                  <w:marBottom w:val="0"/>
                  <w:divBdr>
                    <w:top w:val="none" w:sz="0" w:space="0" w:color="auto"/>
                    <w:left w:val="none" w:sz="0" w:space="0" w:color="auto"/>
                    <w:bottom w:val="none" w:sz="0" w:space="0" w:color="auto"/>
                    <w:right w:val="none" w:sz="0" w:space="0" w:color="auto"/>
                  </w:divBdr>
                  <w:divsChild>
                    <w:div w:id="1606377067">
                      <w:marLeft w:val="0"/>
                      <w:marRight w:val="0"/>
                      <w:marTop w:val="0"/>
                      <w:marBottom w:val="0"/>
                      <w:divBdr>
                        <w:top w:val="none" w:sz="0" w:space="0" w:color="auto"/>
                        <w:left w:val="none" w:sz="0" w:space="0" w:color="auto"/>
                        <w:bottom w:val="none" w:sz="0" w:space="0" w:color="auto"/>
                        <w:right w:val="none" w:sz="0" w:space="0" w:color="auto"/>
                      </w:divBdr>
                      <w:divsChild>
                        <w:div w:id="284167020">
                          <w:marLeft w:val="0"/>
                          <w:marRight w:val="0"/>
                          <w:marTop w:val="0"/>
                          <w:marBottom w:val="0"/>
                          <w:divBdr>
                            <w:top w:val="none" w:sz="0" w:space="0" w:color="auto"/>
                            <w:left w:val="none" w:sz="0" w:space="0" w:color="auto"/>
                            <w:bottom w:val="none" w:sz="0" w:space="0" w:color="auto"/>
                            <w:right w:val="none" w:sz="0" w:space="0" w:color="auto"/>
                          </w:divBdr>
                          <w:divsChild>
                            <w:div w:id="1613437597">
                              <w:marLeft w:val="0"/>
                              <w:marRight w:val="0"/>
                              <w:marTop w:val="0"/>
                              <w:marBottom w:val="0"/>
                              <w:divBdr>
                                <w:top w:val="none" w:sz="0" w:space="0" w:color="auto"/>
                                <w:left w:val="none" w:sz="0" w:space="0" w:color="auto"/>
                                <w:bottom w:val="none" w:sz="0" w:space="0" w:color="auto"/>
                                <w:right w:val="none" w:sz="0" w:space="0" w:color="auto"/>
                              </w:divBdr>
                              <w:divsChild>
                                <w:div w:id="157754498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07963374">
                          <w:marLeft w:val="300"/>
                          <w:marRight w:val="0"/>
                          <w:marTop w:val="300"/>
                          <w:marBottom w:val="0"/>
                          <w:divBdr>
                            <w:top w:val="none" w:sz="0" w:space="0" w:color="auto"/>
                            <w:left w:val="none" w:sz="0" w:space="0" w:color="auto"/>
                            <w:bottom w:val="none" w:sz="0" w:space="0" w:color="auto"/>
                            <w:right w:val="none" w:sz="0" w:space="0" w:color="auto"/>
                          </w:divBdr>
                          <w:divsChild>
                            <w:div w:id="646395748">
                              <w:marLeft w:val="0"/>
                              <w:marRight w:val="0"/>
                              <w:marTop w:val="0"/>
                              <w:marBottom w:val="0"/>
                              <w:divBdr>
                                <w:top w:val="none" w:sz="0" w:space="0" w:color="auto"/>
                                <w:left w:val="none" w:sz="0" w:space="0" w:color="auto"/>
                                <w:bottom w:val="none" w:sz="0" w:space="0" w:color="auto"/>
                                <w:right w:val="none" w:sz="0" w:space="0" w:color="auto"/>
                              </w:divBdr>
                              <w:divsChild>
                                <w:div w:id="459301030">
                                  <w:marLeft w:val="0"/>
                                  <w:marRight w:val="0"/>
                                  <w:marTop w:val="0"/>
                                  <w:marBottom w:val="0"/>
                                  <w:divBdr>
                                    <w:top w:val="none" w:sz="0" w:space="0" w:color="auto"/>
                                    <w:left w:val="none" w:sz="0" w:space="0" w:color="auto"/>
                                    <w:bottom w:val="none" w:sz="0" w:space="0" w:color="auto"/>
                                    <w:right w:val="none" w:sz="0" w:space="0" w:color="auto"/>
                                  </w:divBdr>
                                  <w:divsChild>
                                    <w:div w:id="770784935">
                                      <w:marLeft w:val="0"/>
                                      <w:marRight w:val="0"/>
                                      <w:marTop w:val="0"/>
                                      <w:marBottom w:val="0"/>
                                      <w:divBdr>
                                        <w:top w:val="none" w:sz="0" w:space="0" w:color="auto"/>
                                        <w:left w:val="none" w:sz="0" w:space="0" w:color="auto"/>
                                        <w:bottom w:val="none" w:sz="0" w:space="0" w:color="auto"/>
                                        <w:right w:val="none" w:sz="0" w:space="0" w:color="auto"/>
                                      </w:divBdr>
                                    </w:div>
                                  </w:divsChild>
                                </w:div>
                                <w:div w:id="1752268620">
                                  <w:marLeft w:val="0"/>
                                  <w:marRight w:val="0"/>
                                  <w:marTop w:val="300"/>
                                  <w:marBottom w:val="0"/>
                                  <w:divBdr>
                                    <w:top w:val="none" w:sz="0" w:space="0" w:color="auto"/>
                                    <w:left w:val="none" w:sz="0" w:space="0" w:color="auto"/>
                                    <w:bottom w:val="none" w:sz="0" w:space="0" w:color="auto"/>
                                    <w:right w:val="none" w:sz="0" w:space="0" w:color="auto"/>
                                  </w:divBdr>
                                  <w:divsChild>
                                    <w:div w:id="20124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754909">
      <w:bodyDiv w:val="1"/>
      <w:marLeft w:val="0"/>
      <w:marRight w:val="0"/>
      <w:marTop w:val="0"/>
      <w:marBottom w:val="0"/>
      <w:divBdr>
        <w:top w:val="none" w:sz="0" w:space="0" w:color="auto"/>
        <w:left w:val="none" w:sz="0" w:space="0" w:color="auto"/>
        <w:bottom w:val="none" w:sz="0" w:space="0" w:color="auto"/>
        <w:right w:val="none" w:sz="0" w:space="0" w:color="auto"/>
      </w:divBdr>
      <w:divsChild>
        <w:div w:id="12388604">
          <w:marLeft w:val="300"/>
          <w:marRight w:val="0"/>
          <w:marTop w:val="300"/>
          <w:marBottom w:val="0"/>
          <w:divBdr>
            <w:top w:val="none" w:sz="0" w:space="0" w:color="auto"/>
            <w:left w:val="none" w:sz="0" w:space="0" w:color="auto"/>
            <w:bottom w:val="none" w:sz="0" w:space="0" w:color="auto"/>
            <w:right w:val="none" w:sz="0" w:space="0" w:color="auto"/>
          </w:divBdr>
          <w:divsChild>
            <w:div w:id="854466415">
              <w:marLeft w:val="0"/>
              <w:marRight w:val="0"/>
              <w:marTop w:val="0"/>
              <w:marBottom w:val="0"/>
              <w:divBdr>
                <w:top w:val="none" w:sz="0" w:space="0" w:color="auto"/>
                <w:left w:val="none" w:sz="0" w:space="0" w:color="auto"/>
                <w:bottom w:val="none" w:sz="0" w:space="0" w:color="auto"/>
                <w:right w:val="none" w:sz="0" w:space="0" w:color="auto"/>
              </w:divBdr>
              <w:divsChild>
                <w:div w:id="142236770">
                  <w:marLeft w:val="0"/>
                  <w:marRight w:val="0"/>
                  <w:marTop w:val="0"/>
                  <w:marBottom w:val="0"/>
                  <w:divBdr>
                    <w:top w:val="none" w:sz="0" w:space="0" w:color="auto"/>
                    <w:left w:val="none" w:sz="0" w:space="0" w:color="auto"/>
                    <w:bottom w:val="none" w:sz="0" w:space="0" w:color="auto"/>
                    <w:right w:val="none" w:sz="0" w:space="0" w:color="auto"/>
                  </w:divBdr>
                  <w:divsChild>
                    <w:div w:id="2061784967">
                      <w:marLeft w:val="0"/>
                      <w:marRight w:val="0"/>
                      <w:marTop w:val="0"/>
                      <w:marBottom w:val="0"/>
                      <w:divBdr>
                        <w:top w:val="none" w:sz="0" w:space="0" w:color="auto"/>
                        <w:left w:val="none" w:sz="0" w:space="0" w:color="auto"/>
                        <w:bottom w:val="none" w:sz="0" w:space="0" w:color="auto"/>
                        <w:right w:val="none" w:sz="0" w:space="0" w:color="auto"/>
                      </w:divBdr>
                    </w:div>
                  </w:divsChild>
                </w:div>
                <w:div w:id="1036194715">
                  <w:marLeft w:val="0"/>
                  <w:marRight w:val="0"/>
                  <w:marTop w:val="300"/>
                  <w:marBottom w:val="0"/>
                  <w:divBdr>
                    <w:top w:val="none" w:sz="0" w:space="0" w:color="auto"/>
                    <w:left w:val="none" w:sz="0" w:space="0" w:color="auto"/>
                    <w:bottom w:val="none" w:sz="0" w:space="0" w:color="auto"/>
                    <w:right w:val="none" w:sz="0" w:space="0" w:color="auto"/>
                  </w:divBdr>
                  <w:divsChild>
                    <w:div w:id="7814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6055">
          <w:marLeft w:val="0"/>
          <w:marRight w:val="0"/>
          <w:marTop w:val="0"/>
          <w:marBottom w:val="0"/>
          <w:divBdr>
            <w:top w:val="none" w:sz="0" w:space="0" w:color="auto"/>
            <w:left w:val="none" w:sz="0" w:space="0" w:color="auto"/>
            <w:bottom w:val="none" w:sz="0" w:space="0" w:color="auto"/>
            <w:right w:val="none" w:sz="0" w:space="0" w:color="auto"/>
          </w:divBdr>
          <w:divsChild>
            <w:div w:id="1631546675">
              <w:marLeft w:val="0"/>
              <w:marRight w:val="0"/>
              <w:marTop w:val="0"/>
              <w:marBottom w:val="0"/>
              <w:divBdr>
                <w:top w:val="none" w:sz="0" w:space="0" w:color="auto"/>
                <w:left w:val="none" w:sz="0" w:space="0" w:color="auto"/>
                <w:bottom w:val="none" w:sz="0" w:space="0" w:color="auto"/>
                <w:right w:val="none" w:sz="0" w:space="0" w:color="auto"/>
              </w:divBdr>
              <w:divsChild>
                <w:div w:id="2794123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71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britishcouncil.org/privacy"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TeachEnglish.India@britishcouncil.or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TeachEnglish.India@britishcounci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ritishcouncil.org/about-us/our-values/equality-diversity-in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_multi-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C3176289A4149A12C875863527F12" ma:contentTypeVersion="12" ma:contentTypeDescription="Create a new document." ma:contentTypeScope="" ma:versionID="83fbb1c2cf24a80043b03824a4d46669">
  <xsd:schema xmlns:xsd="http://www.w3.org/2001/XMLSchema" xmlns:xs="http://www.w3.org/2001/XMLSchema" xmlns:p="http://schemas.microsoft.com/office/2006/metadata/properties" xmlns:ns2="89194c1f-aa24-447f-af3c-e10c0225230a" xmlns:ns3="69e7c147-4181-4f2a-abb3-d39f7b4769c8" targetNamespace="http://schemas.microsoft.com/office/2006/metadata/properties" ma:root="true" ma:fieldsID="5fcc4ed413d8dcdf691de7b082e15fdb" ns2:_="" ns3:_="">
    <xsd:import namespace="89194c1f-aa24-447f-af3c-e10c0225230a"/>
    <xsd:import namespace="69e7c147-4181-4f2a-abb3-d39f7b4769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94c1f-aa24-447f-af3c-e10c022523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7c147-4181-4f2a-abb3-d39f7b4769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B65872-F99E-4D75-A0B2-5582B4BAA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94c1f-aa24-447f-af3c-e10c0225230a"/>
    <ds:schemaRef ds:uri="69e7c147-4181-4f2a-abb3-d39f7b476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AA704F-348C-4BEB-8E01-F9575FE52C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1E0EF9-B5DD-4DAE-A68C-CA4889AE9A87}">
  <ds:schemaRefs>
    <ds:schemaRef ds:uri="http://schemas.openxmlformats.org/officeDocument/2006/bibliography"/>
  </ds:schemaRefs>
</ds:datastoreItem>
</file>

<file path=customXml/itemProps4.xml><?xml version="1.0" encoding="utf-8"?>
<ds:datastoreItem xmlns:ds="http://schemas.openxmlformats.org/officeDocument/2006/customXml" ds:itemID="{804048CA-1676-4643-8C83-D98F91FFF4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Template>
  <TotalTime>197</TotalTime>
  <Pages>13</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12305</CharactersWithSpaces>
  <SharedDoc>false</SharedDoc>
  <HLinks>
    <vt:vector size="42" baseType="variant">
      <vt:variant>
        <vt:i4>4980857</vt:i4>
      </vt:variant>
      <vt:variant>
        <vt:i4>18</vt:i4>
      </vt:variant>
      <vt:variant>
        <vt:i4>0</vt:i4>
      </vt:variant>
      <vt:variant>
        <vt:i4>5</vt:i4>
      </vt:variant>
      <vt:variant>
        <vt:lpwstr>https://docs.google.com/document/d/1Zi5BroexYthdWwcOEQd0B_ekpwvvX7dI/edit?usp=sharing&amp;ouid=114622142091778633725&amp;rtpof=true&amp;sd=true</vt:lpwstr>
      </vt:variant>
      <vt:variant>
        <vt:lpwstr/>
      </vt:variant>
      <vt:variant>
        <vt:i4>1048656</vt:i4>
      </vt:variant>
      <vt:variant>
        <vt:i4>15</vt:i4>
      </vt:variant>
      <vt:variant>
        <vt:i4>0</vt:i4>
      </vt:variant>
      <vt:variant>
        <vt:i4>5</vt:i4>
      </vt:variant>
      <vt:variant>
        <vt:lpwstr>https://www.britishcouncil.in/safeguarding-policy</vt:lpwstr>
      </vt:variant>
      <vt:variant>
        <vt:lpwstr/>
      </vt:variant>
      <vt:variant>
        <vt:i4>3014707</vt:i4>
      </vt:variant>
      <vt:variant>
        <vt:i4>12</vt:i4>
      </vt:variant>
      <vt:variant>
        <vt:i4>0</vt:i4>
      </vt:variant>
      <vt:variant>
        <vt:i4>5</vt:i4>
      </vt:variant>
      <vt:variant>
        <vt:lpwstr>https://www.britishcouncil.org/about-us/our-values/equality-diversity-inclusion</vt:lpwstr>
      </vt:variant>
      <vt:variant>
        <vt:lpwstr/>
      </vt:variant>
      <vt:variant>
        <vt:i4>3014707</vt:i4>
      </vt:variant>
      <vt:variant>
        <vt:i4>9</vt:i4>
      </vt:variant>
      <vt:variant>
        <vt:i4>0</vt:i4>
      </vt:variant>
      <vt:variant>
        <vt:i4>5</vt:i4>
      </vt:variant>
      <vt:variant>
        <vt:lpwstr>https://www.britishcouncil.org/about-us/our-values/equality-diversity-inclusion</vt:lpwstr>
      </vt:variant>
      <vt:variant>
        <vt:lpwstr/>
      </vt:variant>
      <vt:variant>
        <vt:i4>6094924</vt:i4>
      </vt:variant>
      <vt:variant>
        <vt:i4>6</vt:i4>
      </vt:variant>
      <vt:variant>
        <vt:i4>0</vt:i4>
      </vt:variant>
      <vt:variant>
        <vt:i4>5</vt:i4>
      </vt:variant>
      <vt:variant>
        <vt:lpwstr>http://www.britishcouncil.org/privacy</vt:lpwstr>
      </vt:variant>
      <vt:variant>
        <vt:lpwstr/>
      </vt:variant>
      <vt:variant>
        <vt:i4>6488093</vt:i4>
      </vt:variant>
      <vt:variant>
        <vt:i4>3</vt:i4>
      </vt:variant>
      <vt:variant>
        <vt:i4>0</vt:i4>
      </vt:variant>
      <vt:variant>
        <vt:i4>5</vt:i4>
      </vt:variant>
      <vt:variant>
        <vt:lpwstr>mailto:teachenglish.india@britishcouncil.org</vt:lpwstr>
      </vt:variant>
      <vt:variant>
        <vt:lpwstr/>
      </vt:variant>
      <vt:variant>
        <vt:i4>589854</vt:i4>
      </vt:variant>
      <vt:variant>
        <vt:i4>0</vt:i4>
      </vt:variant>
      <vt:variant>
        <vt:i4>0</vt:i4>
      </vt:variant>
      <vt:variant>
        <vt:i4>5</vt:i4>
      </vt:variant>
      <vt:variant>
        <vt:lpwstr>https://forms.office.com/r/aBVdQbsV7q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Purandare, Devika (India)</dc:creator>
  <cp:keywords/>
  <dc:description/>
  <cp:lastModifiedBy>Dharmaraj, Deepali (Education &amp; Society)</cp:lastModifiedBy>
  <cp:revision>186</cp:revision>
  <cp:lastPrinted>2019-10-22T10:56:00Z</cp:lastPrinted>
  <dcterms:created xsi:type="dcterms:W3CDTF">2022-05-23T23:57:00Z</dcterms:created>
  <dcterms:modified xsi:type="dcterms:W3CDTF">2022-06-10T04:15:00Z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0x0101009BDC3176289A4149A12C875863527F12</vt:lpwstr>
  </property>
</Properties>
</file>