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DFE39" w14:textId="77777777" w:rsidR="00331996" w:rsidRPr="00381494" w:rsidRDefault="00331996" w:rsidP="00331996">
      <w:pPr>
        <w:pStyle w:val="CoverA"/>
      </w:pPr>
      <w:r>
        <w:t>Gender Advancement for Transforming Institutions (GATI)</w:t>
      </w:r>
    </w:p>
    <w:p w14:paraId="04D9711D" w14:textId="77777777" w:rsidR="003140C7" w:rsidRPr="00381494" w:rsidRDefault="001B2E1D" w:rsidP="001F2942">
      <w:r w:rsidRPr="00381494">
        <w:rPr>
          <w:noProof/>
          <w:color w:val="FFFFFF" w:themeColor="background1"/>
          <w:lang w:eastAsia="en-GB"/>
        </w:rPr>
        <mc:AlternateContent>
          <mc:Choice Requires="wps">
            <w:drawing>
              <wp:anchor distT="0" distB="0" distL="114300" distR="114300" simplePos="0" relativeHeight="251661311" behindDoc="0" locked="0" layoutInCell="1" allowOverlap="0" wp14:anchorId="0CD9FE32" wp14:editId="21F98521">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98C5C3"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24D50981" w14:textId="3B7B6681" w:rsidR="003140C7" w:rsidRDefault="00331996" w:rsidP="007E4D04">
      <w:pPr>
        <w:pStyle w:val="CoverTitle"/>
      </w:pPr>
      <w:r>
        <w:t xml:space="preserve">Grant Application Form </w:t>
      </w:r>
    </w:p>
    <w:p w14:paraId="41D1510E" w14:textId="0B5E3EDC" w:rsidR="00331996" w:rsidRDefault="00331996" w:rsidP="00331996">
      <w:pPr>
        <w:rPr>
          <w:shd w:val="clear" w:color="auto" w:fill="FFFFFF"/>
        </w:rPr>
      </w:pPr>
      <w:r w:rsidRPr="00122DE3">
        <w:rPr>
          <w:shd w:val="clear" w:color="auto" w:fill="FFFFFF"/>
        </w:rPr>
        <w:t xml:space="preserve">Please provide us with details about your </w:t>
      </w:r>
      <w:r>
        <w:rPr>
          <w:shd w:val="clear" w:color="auto" w:fill="FFFFFF"/>
        </w:rPr>
        <w:t>proposal to undertake this project</w:t>
      </w:r>
      <w:r w:rsidRPr="00122DE3">
        <w:rPr>
          <w:shd w:val="clear" w:color="auto" w:fill="FFFFFF"/>
        </w:rPr>
        <w:t xml:space="preserve">. </w:t>
      </w:r>
    </w:p>
    <w:p w14:paraId="161F548A" w14:textId="5782FB4F" w:rsidR="00331996" w:rsidRPr="00122DE3" w:rsidRDefault="00331996" w:rsidP="00331996">
      <w:pPr>
        <w:rPr>
          <w:shd w:val="clear" w:color="auto" w:fill="FFFFFF"/>
        </w:rPr>
      </w:pPr>
      <w:r w:rsidRPr="00122DE3">
        <w:rPr>
          <w:shd w:val="clear" w:color="auto" w:fill="FFFFFF"/>
        </w:rPr>
        <w:t xml:space="preserve">Please complete and return this </w:t>
      </w:r>
      <w:r>
        <w:rPr>
          <w:shd w:val="clear" w:color="auto" w:fill="FFFFFF"/>
        </w:rPr>
        <w:t>proposal</w:t>
      </w:r>
      <w:r w:rsidRPr="00122DE3">
        <w:rPr>
          <w:shd w:val="clear" w:color="auto" w:fill="FFFFFF"/>
        </w:rPr>
        <w:t xml:space="preserve"> by email </w:t>
      </w:r>
      <w:hyperlink r:id="rId11" w:history="1">
        <w:r w:rsidR="00B37998" w:rsidRPr="001C19DB">
          <w:rPr>
            <w:rStyle w:val="Hyperlink"/>
            <w:shd w:val="clear" w:color="auto" w:fill="FFFFFF"/>
          </w:rPr>
          <w:t>Parul.gupta@britishcouncil.org</w:t>
        </w:r>
      </w:hyperlink>
      <w:r w:rsidR="00B37998">
        <w:rPr>
          <w:shd w:val="clear" w:color="auto" w:fill="FFFFFF"/>
        </w:rPr>
        <w:t xml:space="preserve"> </w:t>
      </w:r>
      <w:r>
        <w:rPr>
          <w:shd w:val="clear" w:color="auto" w:fill="FFFFFF"/>
        </w:rPr>
        <w:t>by</w:t>
      </w:r>
      <w:r w:rsidR="00F30F4B">
        <w:rPr>
          <w:shd w:val="clear" w:color="auto" w:fill="FFFFFF"/>
        </w:rPr>
        <w:t xml:space="preserve"> </w:t>
      </w:r>
      <w:r w:rsidR="00F30F4B">
        <w:rPr>
          <w:b/>
          <w:bCs/>
          <w:highlight w:val="yellow"/>
          <w:shd w:val="clear" w:color="auto" w:fill="FFFFFF"/>
        </w:rPr>
        <w:t>23.59</w:t>
      </w:r>
      <w:r w:rsidRPr="00B37998">
        <w:rPr>
          <w:b/>
          <w:bCs/>
          <w:highlight w:val="yellow"/>
          <w:shd w:val="clear" w:color="auto" w:fill="FFFFFF"/>
        </w:rPr>
        <w:t xml:space="preserve"> </w:t>
      </w:r>
      <w:r w:rsidR="00F30F4B">
        <w:rPr>
          <w:b/>
          <w:bCs/>
          <w:highlight w:val="yellow"/>
          <w:shd w:val="clear" w:color="auto" w:fill="FFFFFF"/>
        </w:rPr>
        <w:t xml:space="preserve">(UK time) </w:t>
      </w:r>
      <w:r w:rsidRPr="00DD0701">
        <w:rPr>
          <w:b/>
          <w:bCs/>
          <w:highlight w:val="yellow"/>
          <w:shd w:val="clear" w:color="auto" w:fill="FFFFFF"/>
        </w:rPr>
        <w:t xml:space="preserve">on </w:t>
      </w:r>
      <w:r w:rsidR="000832D0">
        <w:rPr>
          <w:b/>
          <w:bCs/>
          <w:highlight w:val="yellow"/>
          <w:shd w:val="clear" w:color="auto" w:fill="FFFFFF"/>
        </w:rPr>
        <w:t>31</w:t>
      </w:r>
      <w:r w:rsidR="00F30F4B" w:rsidRPr="00DD0701">
        <w:rPr>
          <w:b/>
          <w:bCs/>
          <w:highlight w:val="yellow"/>
          <w:shd w:val="clear" w:color="auto" w:fill="FFFFFF"/>
        </w:rPr>
        <w:t xml:space="preserve"> January</w:t>
      </w:r>
      <w:r w:rsidR="00F30F4B">
        <w:rPr>
          <w:highlight w:val="yellow"/>
          <w:shd w:val="clear" w:color="auto" w:fill="FFFFFF"/>
        </w:rPr>
        <w:t xml:space="preserve"> </w:t>
      </w:r>
      <w:r w:rsidRPr="00B37998">
        <w:rPr>
          <w:b/>
          <w:bCs/>
          <w:highlight w:val="yellow"/>
          <w:shd w:val="clear" w:color="auto" w:fill="FFFFFF"/>
        </w:rPr>
        <w:t>2021</w:t>
      </w:r>
      <w:r w:rsidRPr="00B37998">
        <w:rPr>
          <w:highlight w:val="yellow"/>
          <w:shd w:val="clear" w:color="auto" w:fill="FFFFFF"/>
        </w:rPr>
        <w:t>.</w:t>
      </w:r>
      <w:r w:rsidRPr="00122DE3">
        <w:rPr>
          <w:shd w:val="clear" w:color="auto" w:fill="FFFFFF"/>
        </w:rPr>
        <w:t xml:space="preserve"> </w:t>
      </w:r>
    </w:p>
    <w:p w14:paraId="4AFAEC6D" w14:textId="77777777" w:rsidR="00331996" w:rsidRPr="00122DE3" w:rsidRDefault="00331996" w:rsidP="00331996">
      <w:pPr>
        <w:pStyle w:val="HeadingB"/>
      </w:pPr>
      <w:r>
        <w:rPr>
          <w:lang w:val="en-US"/>
        </w:rPr>
        <w:t>Privacy consent</w:t>
      </w:r>
    </w:p>
    <w:p w14:paraId="174CF794" w14:textId="363512EC" w:rsidR="00331996" w:rsidRPr="00122DE3" w:rsidRDefault="00331996" w:rsidP="00331996">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 xml:space="preserve">We will keep your information for a period of </w:t>
      </w:r>
      <w:r w:rsidR="00596D77">
        <w:rPr>
          <w:rFonts w:ascii="Arial" w:eastAsiaTheme="minorEastAsia" w:hAnsi="Arial" w:cs="Arial"/>
          <w:color w:val="000000" w:themeColor="text1"/>
          <w:kern w:val="24"/>
          <w:sz w:val="22"/>
          <w:szCs w:val="22"/>
        </w:rPr>
        <w:t xml:space="preserve">three </w:t>
      </w:r>
      <w:r w:rsidRPr="00122DE3">
        <w:rPr>
          <w:rFonts w:ascii="Arial" w:eastAsiaTheme="minorEastAsia" w:hAnsi="Arial" w:cs="Arial"/>
          <w:color w:val="000000" w:themeColor="text1"/>
          <w:kern w:val="24"/>
          <w:sz w:val="22"/>
          <w:szCs w:val="22"/>
        </w:rPr>
        <w:t>years from the time of collection.</w:t>
      </w:r>
    </w:p>
    <w:p w14:paraId="7EC2A468" w14:textId="77777777" w:rsidR="00331996" w:rsidRPr="003147B4" w:rsidRDefault="00AB2BD1" w:rsidP="00331996">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31996" w:rsidRPr="003147B4">
            <w:rPr>
              <w:rFonts w:ascii="MS Gothic" w:eastAsia="MS Gothic" w:hAnsi="MS Gothic" w:hint="eastAsia"/>
            </w:rPr>
            <w:t>☐</w:t>
          </w:r>
        </w:sdtContent>
      </w:sdt>
      <w:r w:rsidR="00331996" w:rsidRPr="003147B4">
        <w:t xml:space="preserve">Yes </w:t>
      </w:r>
    </w:p>
    <w:p w14:paraId="0C2A1A1A" w14:textId="77777777" w:rsidR="00331996" w:rsidRPr="003147B4" w:rsidRDefault="00AB2BD1" w:rsidP="00331996">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31996" w:rsidRPr="003147B4">
            <w:rPr>
              <w:rFonts w:ascii="Segoe UI Symbol" w:eastAsia="MS Gothic" w:hAnsi="Segoe UI Symbol" w:cs="Segoe UI Symbol"/>
            </w:rPr>
            <w:t>☐</w:t>
          </w:r>
        </w:sdtContent>
      </w:sdt>
      <w:r w:rsidR="00331996" w:rsidRPr="003147B4">
        <w:t>No</w:t>
      </w:r>
    </w:p>
    <w:p w14:paraId="463815B6" w14:textId="77777777" w:rsidR="00331996" w:rsidRDefault="00331996" w:rsidP="00331996">
      <w:pPr>
        <w:rPr>
          <w:rFonts w:cs="Arial"/>
        </w:rPr>
      </w:pPr>
    </w:p>
    <w:p w14:paraId="70A5BEC8" w14:textId="77777777" w:rsidR="00331996" w:rsidRDefault="00331996" w:rsidP="00331996">
      <w:pPr>
        <w:spacing w:after="0" w:line="240" w:lineRule="auto"/>
        <w:rPr>
          <w:rFonts w:cs="Arial"/>
        </w:rPr>
      </w:pPr>
      <w:r>
        <w:rPr>
          <w:rFonts w:cs="Arial"/>
        </w:rPr>
        <w:br w:type="page"/>
      </w:r>
    </w:p>
    <w:p w14:paraId="2194EC6E" w14:textId="739E4F8E" w:rsidR="00331996" w:rsidRDefault="00331996" w:rsidP="00331996">
      <w:pPr>
        <w:pStyle w:val="HeadingB"/>
      </w:pPr>
      <w:r w:rsidRPr="00954430">
        <w:lastRenderedPageBreak/>
        <w:t>Applicant Information</w:t>
      </w:r>
    </w:p>
    <w:tbl>
      <w:tblPr>
        <w:tblStyle w:val="TableGrid"/>
        <w:tblW w:w="10060" w:type="dxa"/>
        <w:tblBorders>
          <w:top w:val="single" w:sz="4" w:space="0" w:color="FF8200" w:themeColor="accent5"/>
          <w:left w:val="single" w:sz="4" w:space="0" w:color="FF8200" w:themeColor="accent5"/>
          <w:bottom w:val="single" w:sz="4" w:space="0" w:color="FF8200" w:themeColor="accent5"/>
          <w:right w:val="single" w:sz="4" w:space="0" w:color="FF8200" w:themeColor="accent5"/>
          <w:insideH w:val="single" w:sz="4" w:space="0" w:color="FF8200" w:themeColor="accent5"/>
          <w:insideV w:val="single" w:sz="4" w:space="0" w:color="FF8200" w:themeColor="accent5"/>
        </w:tblBorders>
        <w:tblLayout w:type="fixed"/>
        <w:tblLook w:val="04A0" w:firstRow="1" w:lastRow="0" w:firstColumn="1" w:lastColumn="0" w:noHBand="0" w:noVBand="1"/>
      </w:tblPr>
      <w:tblGrid>
        <w:gridCol w:w="4045"/>
        <w:gridCol w:w="6015"/>
      </w:tblGrid>
      <w:tr w:rsidR="00331996" w:rsidRPr="00122DE3" w14:paraId="07776DE9" w14:textId="77777777" w:rsidTr="009A65B9">
        <w:trPr>
          <w:trHeight w:val="565"/>
        </w:trPr>
        <w:tc>
          <w:tcPr>
            <w:tcW w:w="4045" w:type="dxa"/>
          </w:tcPr>
          <w:p w14:paraId="693EEF7B" w14:textId="6FC1FE9C" w:rsidR="00331996" w:rsidRPr="00122DE3" w:rsidRDefault="009A65B9" w:rsidP="008C28FA">
            <w:pPr>
              <w:spacing w:line="600" w:lineRule="auto"/>
              <w:rPr>
                <w:rFonts w:cs="Arial"/>
              </w:rPr>
            </w:pPr>
            <w:r>
              <w:rPr>
                <w:rFonts w:cs="Arial"/>
              </w:rPr>
              <w:t xml:space="preserve">Name and address of UK institution </w:t>
            </w:r>
          </w:p>
        </w:tc>
        <w:sdt>
          <w:sdtPr>
            <w:rPr>
              <w:rFonts w:cs="Arial"/>
            </w:rPr>
            <w:alias w:val="Title"/>
            <w:tag w:val="Title"/>
            <w:id w:val="1539705358"/>
            <w:placeholder>
              <w:docPart w:val="0ECA32B0364D4642AD86204950962E49"/>
            </w:placeholder>
          </w:sdtPr>
          <w:sdtEndPr/>
          <w:sdtContent>
            <w:tc>
              <w:tcPr>
                <w:tcW w:w="6015" w:type="dxa"/>
              </w:tcPr>
              <w:p w14:paraId="2E763261" w14:textId="226EA214" w:rsidR="00331996" w:rsidRPr="00122DE3" w:rsidRDefault="009A65B9" w:rsidP="008C28FA">
                <w:pPr>
                  <w:spacing w:line="600" w:lineRule="auto"/>
                  <w:rPr>
                    <w:rFonts w:cs="Arial"/>
                  </w:rPr>
                </w:pPr>
                <w:r>
                  <w:rPr>
                    <w:rFonts w:cs="Arial"/>
                  </w:rPr>
                  <w:t xml:space="preserve">                                                           </w:t>
                </w:r>
              </w:p>
            </w:tc>
          </w:sdtContent>
        </w:sdt>
      </w:tr>
      <w:tr w:rsidR="00331996" w:rsidRPr="00122DE3" w14:paraId="3D3448A4" w14:textId="77777777" w:rsidTr="009A65B9">
        <w:tc>
          <w:tcPr>
            <w:tcW w:w="4045" w:type="dxa"/>
          </w:tcPr>
          <w:p w14:paraId="0BC03FBE" w14:textId="77777777" w:rsidR="00331996" w:rsidRPr="00122DE3" w:rsidRDefault="00331996" w:rsidP="008C28FA">
            <w:pPr>
              <w:spacing w:line="600" w:lineRule="auto"/>
              <w:rPr>
                <w:rFonts w:cs="Arial"/>
              </w:rPr>
            </w:pPr>
            <w:r>
              <w:rPr>
                <w:rFonts w:cs="Arial"/>
              </w:rPr>
              <w:t>UK Lead Applicant Name</w:t>
            </w:r>
          </w:p>
        </w:tc>
        <w:sdt>
          <w:sdtPr>
            <w:rPr>
              <w:rFonts w:cs="Arial"/>
            </w:rPr>
            <w:alias w:val="First name"/>
            <w:tag w:val="First name"/>
            <w:id w:val="-585759835"/>
            <w:placeholder>
              <w:docPart w:val="7ECA5B8CEDCC462F9A4A586B29109689"/>
            </w:placeholder>
          </w:sdtPr>
          <w:sdtEndPr/>
          <w:sdtContent>
            <w:tc>
              <w:tcPr>
                <w:tcW w:w="6015" w:type="dxa"/>
              </w:tcPr>
              <w:p w14:paraId="695A030F" w14:textId="1563AC10" w:rsidR="00331996" w:rsidRPr="00122DE3" w:rsidRDefault="00331996" w:rsidP="008C28FA">
                <w:pPr>
                  <w:spacing w:line="600" w:lineRule="auto"/>
                  <w:rPr>
                    <w:rFonts w:cs="Arial"/>
                  </w:rPr>
                </w:pPr>
                <w:r w:rsidRPr="00122DE3">
                  <w:rPr>
                    <w:rFonts w:cs="Arial"/>
                  </w:rPr>
                  <w:t xml:space="preserve"> </w:t>
                </w:r>
                <w:r>
                  <w:rPr>
                    <w:rFonts w:cs="Arial"/>
                  </w:rPr>
                  <w:t xml:space="preserve">Please attach CV of the lead applicant </w:t>
                </w:r>
              </w:p>
            </w:tc>
          </w:sdtContent>
        </w:sdt>
      </w:tr>
      <w:tr w:rsidR="00331996" w:rsidRPr="00122DE3" w14:paraId="42CBCEF2" w14:textId="77777777" w:rsidTr="009A65B9">
        <w:tc>
          <w:tcPr>
            <w:tcW w:w="4045" w:type="dxa"/>
          </w:tcPr>
          <w:p w14:paraId="19D38E87" w14:textId="77777777" w:rsidR="00331996" w:rsidRPr="00122DE3" w:rsidRDefault="00331996" w:rsidP="008C28FA">
            <w:pPr>
              <w:spacing w:line="600" w:lineRule="auto"/>
              <w:rPr>
                <w:rFonts w:cs="Arial"/>
              </w:rPr>
            </w:pPr>
            <w:r>
              <w:rPr>
                <w:rFonts w:cs="Arial"/>
              </w:rPr>
              <w:t>UK Phone Contact</w:t>
            </w:r>
          </w:p>
        </w:tc>
        <w:sdt>
          <w:sdtPr>
            <w:rPr>
              <w:rFonts w:cs="Arial"/>
            </w:rPr>
            <w:alias w:val="Last name"/>
            <w:tag w:val="Last name"/>
            <w:id w:val="1582485340"/>
            <w:placeholder>
              <w:docPart w:val="DC33EDE95C544990B4C8654F6A8DAE97"/>
            </w:placeholder>
          </w:sdtPr>
          <w:sdtEndPr/>
          <w:sdtContent>
            <w:tc>
              <w:tcPr>
                <w:tcW w:w="6015" w:type="dxa"/>
              </w:tcPr>
              <w:p w14:paraId="640F8770" w14:textId="77777777" w:rsidR="00331996" w:rsidRPr="00122DE3" w:rsidRDefault="00331996" w:rsidP="008C28FA">
                <w:pPr>
                  <w:spacing w:line="600" w:lineRule="auto"/>
                  <w:rPr>
                    <w:rFonts w:cs="Arial"/>
                  </w:rPr>
                </w:pPr>
                <w:r w:rsidRPr="00122DE3">
                  <w:rPr>
                    <w:rFonts w:cs="Arial"/>
                  </w:rPr>
                  <w:t xml:space="preserve"> </w:t>
                </w:r>
              </w:p>
            </w:tc>
          </w:sdtContent>
        </w:sdt>
      </w:tr>
      <w:tr w:rsidR="00331996" w:rsidRPr="00122DE3" w14:paraId="5CF1D1AB" w14:textId="77777777" w:rsidTr="009A65B9">
        <w:tc>
          <w:tcPr>
            <w:tcW w:w="4045" w:type="dxa"/>
          </w:tcPr>
          <w:p w14:paraId="1FCEEC0A" w14:textId="77777777" w:rsidR="00331996" w:rsidRPr="00122DE3" w:rsidRDefault="00331996" w:rsidP="008C28FA">
            <w:pPr>
              <w:spacing w:line="600" w:lineRule="auto"/>
              <w:rPr>
                <w:rFonts w:cs="Arial"/>
              </w:rPr>
            </w:pPr>
            <w:r>
              <w:rPr>
                <w:rFonts w:cs="Arial"/>
              </w:rPr>
              <w:t>UK Email Address</w:t>
            </w:r>
          </w:p>
        </w:tc>
        <w:sdt>
          <w:sdtPr>
            <w:rPr>
              <w:rFonts w:cs="Arial"/>
            </w:rPr>
            <w:alias w:val="Position"/>
            <w:tag w:val="Position"/>
            <w:id w:val="-284434741"/>
            <w:placeholder>
              <w:docPart w:val="832CADD520A248FAA9A8716573AAE662"/>
            </w:placeholder>
          </w:sdtPr>
          <w:sdtEndPr/>
          <w:sdtContent>
            <w:tc>
              <w:tcPr>
                <w:tcW w:w="6015" w:type="dxa"/>
              </w:tcPr>
              <w:p w14:paraId="6041F21B" w14:textId="77777777" w:rsidR="00331996" w:rsidRPr="00122DE3" w:rsidRDefault="00331996" w:rsidP="008C28FA">
                <w:pPr>
                  <w:spacing w:line="600" w:lineRule="auto"/>
                  <w:rPr>
                    <w:rFonts w:cs="Arial"/>
                  </w:rPr>
                </w:pPr>
                <w:r w:rsidRPr="00122DE3">
                  <w:rPr>
                    <w:rFonts w:cs="Arial"/>
                  </w:rPr>
                  <w:t xml:space="preserve"> </w:t>
                </w:r>
              </w:p>
            </w:tc>
          </w:sdtContent>
        </w:sdt>
      </w:tr>
      <w:tr w:rsidR="00331996" w:rsidRPr="00122DE3" w14:paraId="5701562F" w14:textId="77777777" w:rsidTr="009A65B9">
        <w:tc>
          <w:tcPr>
            <w:tcW w:w="4045" w:type="dxa"/>
          </w:tcPr>
          <w:p w14:paraId="4405817C" w14:textId="77777777" w:rsidR="00331996" w:rsidRDefault="00331996" w:rsidP="008C28FA">
            <w:pPr>
              <w:spacing w:after="0"/>
              <w:rPr>
                <w:rFonts w:cs="Arial"/>
                <w:b/>
                <w:bCs/>
              </w:rPr>
            </w:pPr>
            <w:r>
              <w:rPr>
                <w:rFonts w:cs="Arial"/>
              </w:rPr>
              <w:t>UK Phone Contact</w:t>
            </w:r>
          </w:p>
          <w:p w14:paraId="22454F43" w14:textId="77777777" w:rsidR="00331996" w:rsidRPr="00122DE3" w:rsidRDefault="00331996" w:rsidP="008C28FA">
            <w:pPr>
              <w:spacing w:after="0"/>
              <w:rPr>
                <w:rFonts w:cs="Arial"/>
              </w:rPr>
            </w:pPr>
          </w:p>
        </w:tc>
        <w:tc>
          <w:tcPr>
            <w:tcW w:w="6015" w:type="dxa"/>
          </w:tcPr>
          <w:p w14:paraId="57FE6F51" w14:textId="77777777" w:rsidR="00331996" w:rsidRDefault="00331996" w:rsidP="008C28FA">
            <w:pPr>
              <w:spacing w:line="600" w:lineRule="auto"/>
              <w:rPr>
                <w:rFonts w:cs="Arial"/>
              </w:rPr>
            </w:pPr>
          </w:p>
        </w:tc>
      </w:tr>
      <w:tr w:rsidR="00331996" w:rsidRPr="00122DE3" w14:paraId="236F53B1" w14:textId="77777777" w:rsidTr="009A65B9">
        <w:tc>
          <w:tcPr>
            <w:tcW w:w="4045" w:type="dxa"/>
          </w:tcPr>
          <w:p w14:paraId="6BB5DC6A" w14:textId="77777777" w:rsidR="00331996" w:rsidRPr="003147B4" w:rsidRDefault="00331996" w:rsidP="008C28FA">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015" w:type="dxa"/>
          </w:tcPr>
          <w:p w14:paraId="3AD5CA84" w14:textId="77777777" w:rsidR="00331996" w:rsidRPr="000B687D" w:rsidRDefault="00AB2BD1" w:rsidP="008C28FA">
            <w:pPr>
              <w:rPr>
                <w:rFonts w:cs="Arial"/>
              </w:rPr>
            </w:pPr>
            <w:sdt>
              <w:sdtPr>
                <w:rPr>
                  <w:rFonts w:ascii="Segoe UI Symbol" w:eastAsia="MS Gothic" w:hAnsi="Segoe UI Symbol" w:cs="Segoe UI Symbol"/>
                </w:rPr>
                <w:id w:val="-11151115"/>
                <w14:checkbox>
                  <w14:checked w14:val="0"/>
                  <w14:checkedState w14:val="00FC" w14:font="Wingdings"/>
                  <w14:uncheckedState w14:val="2610" w14:font="MS Gothic"/>
                </w14:checkbox>
              </w:sdtPr>
              <w:sdtEndPr/>
              <w:sdtContent>
                <w:r w:rsidR="00331996" w:rsidRPr="000B687D">
                  <w:rPr>
                    <w:rFonts w:ascii="MS Gothic" w:eastAsia="MS Gothic" w:hAnsi="MS Gothic" w:cs="Segoe UI Symbol" w:hint="eastAsia"/>
                  </w:rPr>
                  <w:t>☐</w:t>
                </w:r>
              </w:sdtContent>
            </w:sdt>
            <w:r w:rsidR="00331996" w:rsidRPr="000B687D">
              <w:rPr>
                <w:rFonts w:cs="Arial"/>
              </w:rPr>
              <w:t xml:space="preserve"> Yes </w:t>
            </w:r>
          </w:p>
          <w:p w14:paraId="09B5EDC5" w14:textId="3A87A41D" w:rsidR="00331996" w:rsidRPr="000B687D" w:rsidRDefault="00AB2BD1" w:rsidP="00FE4E2E">
            <w:pPr>
              <w:rPr>
                <w:rFonts w:cs="Arial"/>
              </w:rPr>
            </w:pPr>
            <w:sdt>
              <w:sdtPr>
                <w:rPr>
                  <w:rFonts w:ascii="Segoe UI Symbol" w:eastAsia="MS Gothic" w:hAnsi="Segoe UI Symbol" w:cs="Segoe UI Symbol"/>
                </w:rPr>
                <w:id w:val="-1951085025"/>
                <w14:checkbox>
                  <w14:checked w14:val="0"/>
                  <w14:checkedState w14:val="00FC" w14:font="Wingdings"/>
                  <w14:uncheckedState w14:val="2610" w14:font="MS Gothic"/>
                </w14:checkbox>
              </w:sdtPr>
              <w:sdtEndPr/>
              <w:sdtContent>
                <w:r w:rsidR="00331996" w:rsidRPr="000B687D">
                  <w:rPr>
                    <w:rFonts w:ascii="MS Gothic" w:eastAsia="MS Gothic" w:hAnsi="MS Gothic" w:cs="Segoe UI Symbol" w:hint="eastAsia"/>
                  </w:rPr>
                  <w:t>☐</w:t>
                </w:r>
              </w:sdtContent>
            </w:sdt>
            <w:r w:rsidR="00331996" w:rsidRPr="000B687D">
              <w:rPr>
                <w:rFonts w:ascii="Segoe UI Symbol" w:eastAsia="MS Gothic" w:hAnsi="Segoe UI Symbol" w:cs="Segoe UI Symbol"/>
              </w:rPr>
              <w:t xml:space="preserve"> </w:t>
            </w:r>
            <w:r w:rsidR="00331996" w:rsidRPr="000B687D">
              <w:rPr>
                <w:rFonts w:cs="Arial"/>
              </w:rPr>
              <w:t>No</w:t>
            </w:r>
          </w:p>
        </w:tc>
      </w:tr>
      <w:tr w:rsidR="00331996" w:rsidRPr="00122DE3" w14:paraId="6B125246" w14:textId="77777777" w:rsidTr="009A65B9">
        <w:trPr>
          <w:trHeight w:val="846"/>
        </w:trPr>
        <w:tc>
          <w:tcPr>
            <w:tcW w:w="4045" w:type="dxa"/>
          </w:tcPr>
          <w:p w14:paraId="00EA7ED4" w14:textId="77777777" w:rsidR="00331996" w:rsidRPr="00122DE3" w:rsidRDefault="00331996" w:rsidP="008C28FA">
            <w:pPr>
              <w:spacing w:line="240" w:lineRule="auto"/>
              <w:rPr>
                <w:rFonts w:cs="Arial"/>
              </w:rPr>
            </w:pPr>
            <w:r w:rsidRPr="00122DE3">
              <w:rPr>
                <w:rFonts w:cs="Arial"/>
              </w:rPr>
              <w:t>N</w:t>
            </w:r>
            <w:r w:rsidRPr="003147B4">
              <w:t>ame of authorising person:</w:t>
            </w:r>
          </w:p>
        </w:tc>
        <w:tc>
          <w:tcPr>
            <w:tcW w:w="6015" w:type="dxa"/>
          </w:tcPr>
          <w:p w14:paraId="3F10301B" w14:textId="77777777" w:rsidR="00331996" w:rsidRDefault="00331996" w:rsidP="008C28FA">
            <w:pPr>
              <w:spacing w:line="600" w:lineRule="auto"/>
              <w:rPr>
                <w:rFonts w:cs="Arial"/>
              </w:rPr>
            </w:pPr>
          </w:p>
        </w:tc>
      </w:tr>
      <w:tr w:rsidR="00331996" w:rsidRPr="00122DE3" w14:paraId="73F587BA" w14:textId="77777777" w:rsidTr="009A65B9">
        <w:trPr>
          <w:trHeight w:val="846"/>
        </w:trPr>
        <w:tc>
          <w:tcPr>
            <w:tcW w:w="4045" w:type="dxa"/>
          </w:tcPr>
          <w:p w14:paraId="38EB4443" w14:textId="77777777" w:rsidR="00331996" w:rsidRPr="00122DE3" w:rsidRDefault="00331996" w:rsidP="008C28FA">
            <w:pPr>
              <w:spacing w:line="240" w:lineRule="auto"/>
              <w:rPr>
                <w:rFonts w:cs="Arial"/>
              </w:rPr>
            </w:pPr>
            <w:r w:rsidRPr="00122DE3">
              <w:rPr>
                <w:rFonts w:cs="Arial"/>
              </w:rPr>
              <w:t>Signature of authorising person:</w:t>
            </w:r>
          </w:p>
        </w:tc>
        <w:tc>
          <w:tcPr>
            <w:tcW w:w="6015" w:type="dxa"/>
          </w:tcPr>
          <w:p w14:paraId="34A6897E" w14:textId="77777777" w:rsidR="00331996" w:rsidRDefault="00331996" w:rsidP="008C28FA">
            <w:pPr>
              <w:spacing w:line="600" w:lineRule="auto"/>
              <w:rPr>
                <w:rFonts w:cs="Arial"/>
              </w:rPr>
            </w:pPr>
          </w:p>
        </w:tc>
      </w:tr>
      <w:tr w:rsidR="00331996" w:rsidRPr="00122DE3" w14:paraId="7D2F09CC" w14:textId="77777777" w:rsidTr="009A65B9">
        <w:trPr>
          <w:trHeight w:val="846"/>
        </w:trPr>
        <w:tc>
          <w:tcPr>
            <w:tcW w:w="4045" w:type="dxa"/>
          </w:tcPr>
          <w:p w14:paraId="2D64EC6C" w14:textId="77777777" w:rsidR="00331996" w:rsidRPr="00122DE3" w:rsidRDefault="00331996" w:rsidP="008C28FA">
            <w:pPr>
              <w:spacing w:line="240" w:lineRule="auto"/>
              <w:rPr>
                <w:rFonts w:cs="Arial"/>
              </w:rPr>
            </w:pPr>
            <w:r w:rsidRPr="00122DE3">
              <w:rPr>
                <w:rFonts w:cs="Arial"/>
              </w:rPr>
              <w:t>Role of authorising person:</w:t>
            </w:r>
          </w:p>
        </w:tc>
        <w:tc>
          <w:tcPr>
            <w:tcW w:w="6015" w:type="dxa"/>
          </w:tcPr>
          <w:p w14:paraId="13CEBCD6" w14:textId="77777777" w:rsidR="00331996" w:rsidRDefault="00331996" w:rsidP="008C28FA">
            <w:pPr>
              <w:spacing w:line="600" w:lineRule="auto"/>
              <w:rPr>
                <w:rFonts w:cs="Arial"/>
              </w:rPr>
            </w:pPr>
          </w:p>
        </w:tc>
      </w:tr>
      <w:tr w:rsidR="00B839DF" w:rsidRPr="00122DE3" w14:paraId="72CDD3CB" w14:textId="77777777" w:rsidTr="009A65B9">
        <w:trPr>
          <w:trHeight w:val="846"/>
        </w:trPr>
        <w:tc>
          <w:tcPr>
            <w:tcW w:w="4045" w:type="dxa"/>
          </w:tcPr>
          <w:p w14:paraId="53E4342B" w14:textId="415EBE91" w:rsidR="00B839DF" w:rsidRPr="00122DE3" w:rsidRDefault="00B839DF" w:rsidP="008C28FA">
            <w:pPr>
              <w:spacing w:line="240" w:lineRule="auto"/>
              <w:rPr>
                <w:rFonts w:cs="Arial"/>
              </w:rPr>
            </w:pPr>
            <w:r>
              <w:rPr>
                <w:rFonts w:cs="Arial"/>
              </w:rPr>
              <w:t xml:space="preserve">Athena Swan award status </w:t>
            </w:r>
          </w:p>
        </w:tc>
        <w:tc>
          <w:tcPr>
            <w:tcW w:w="6015" w:type="dxa"/>
          </w:tcPr>
          <w:p w14:paraId="3E51F6E3" w14:textId="03725756" w:rsidR="001F0CC8" w:rsidRPr="000B687D" w:rsidRDefault="00AB2BD1" w:rsidP="001F0CC8">
            <w:pPr>
              <w:rPr>
                <w:rFonts w:cs="Arial"/>
              </w:rPr>
            </w:pPr>
            <w:sdt>
              <w:sdtPr>
                <w:rPr>
                  <w:rFonts w:ascii="Segoe UI Symbol" w:eastAsia="MS Gothic" w:hAnsi="Segoe UI Symbol" w:cs="Segoe UI Symbol"/>
                </w:rPr>
                <w:id w:val="1115094116"/>
                <w14:checkbox>
                  <w14:checked w14:val="0"/>
                  <w14:checkedState w14:val="00FC" w14:font="Wingdings"/>
                  <w14:uncheckedState w14:val="2610" w14:font="MS Gothic"/>
                </w14:checkbox>
              </w:sdtPr>
              <w:sdtEndPr/>
              <w:sdtContent>
                <w:r w:rsidR="001F0CC8" w:rsidRPr="000B687D">
                  <w:rPr>
                    <w:rFonts w:ascii="MS Gothic" w:eastAsia="MS Gothic" w:hAnsi="MS Gothic" w:cs="Segoe UI Symbol" w:hint="eastAsia"/>
                  </w:rPr>
                  <w:t>☐</w:t>
                </w:r>
              </w:sdtContent>
            </w:sdt>
            <w:r w:rsidR="001F0CC8" w:rsidRPr="000B687D">
              <w:rPr>
                <w:rFonts w:ascii="Segoe UI Symbol" w:eastAsia="MS Gothic" w:hAnsi="Segoe UI Symbol" w:cs="Segoe UI Symbol"/>
              </w:rPr>
              <w:t xml:space="preserve"> </w:t>
            </w:r>
            <w:r w:rsidR="001F0CC8" w:rsidRPr="000B687D">
              <w:rPr>
                <w:rFonts w:cs="Arial"/>
              </w:rPr>
              <w:t>Awarded</w:t>
            </w:r>
            <w:r w:rsidR="00317DE1" w:rsidRPr="000B687D">
              <w:rPr>
                <w:rFonts w:cs="Arial"/>
              </w:rPr>
              <w:t xml:space="preserve"> ____________ (specify gold, silver or bronze)</w:t>
            </w:r>
          </w:p>
          <w:p w14:paraId="74B22F4F" w14:textId="203461F1" w:rsidR="00B839DF" w:rsidRPr="000B687D" w:rsidRDefault="00AB2BD1" w:rsidP="00E230D8">
            <w:pPr>
              <w:rPr>
                <w:rFonts w:cs="Arial"/>
              </w:rPr>
            </w:pPr>
            <w:sdt>
              <w:sdtPr>
                <w:rPr>
                  <w:rFonts w:ascii="Segoe UI Symbol" w:eastAsia="MS Gothic" w:hAnsi="Segoe UI Symbol" w:cs="Segoe UI Symbol"/>
                </w:rPr>
                <w:id w:val="-1638172439"/>
                <w14:checkbox>
                  <w14:checked w14:val="0"/>
                  <w14:checkedState w14:val="00FC" w14:font="Wingdings"/>
                  <w14:uncheckedState w14:val="2610" w14:font="MS Gothic"/>
                </w14:checkbox>
              </w:sdtPr>
              <w:sdtEndPr/>
              <w:sdtContent>
                <w:r w:rsidR="001F0CC8" w:rsidRPr="000B687D">
                  <w:rPr>
                    <w:rFonts w:ascii="MS Gothic" w:eastAsia="MS Gothic" w:hAnsi="MS Gothic" w:cs="Segoe UI Symbol" w:hint="eastAsia"/>
                  </w:rPr>
                  <w:t>☐</w:t>
                </w:r>
              </w:sdtContent>
            </w:sdt>
            <w:r w:rsidR="001F0CC8" w:rsidRPr="000B687D">
              <w:rPr>
                <w:rFonts w:ascii="Segoe UI Symbol" w:eastAsia="MS Gothic" w:hAnsi="Segoe UI Symbol" w:cs="Segoe UI Symbol"/>
              </w:rPr>
              <w:t xml:space="preserve"> </w:t>
            </w:r>
            <w:r w:rsidR="00317DE1" w:rsidRPr="000B687D">
              <w:rPr>
                <w:rFonts w:cs="Arial"/>
              </w:rPr>
              <w:t xml:space="preserve">Applied but not awarded </w:t>
            </w:r>
          </w:p>
        </w:tc>
      </w:tr>
    </w:tbl>
    <w:p w14:paraId="746DB1E5" w14:textId="5D69E66A" w:rsidR="0039275C" w:rsidRDefault="00331996" w:rsidP="00E97894">
      <w:pPr>
        <w:pStyle w:val="HeadingB"/>
      </w:pPr>
      <w:r w:rsidRPr="004E54E3">
        <w:t xml:space="preserve">Names and Affiliations of </w:t>
      </w:r>
      <w:r>
        <w:t>the proposed</w:t>
      </w:r>
      <w:r w:rsidRPr="004E54E3">
        <w:t xml:space="preserve"> </w:t>
      </w:r>
      <w:r w:rsidR="0099540A">
        <w:t>partnership</w:t>
      </w:r>
      <w:r>
        <w:t xml:space="preserve"> team</w:t>
      </w:r>
      <w:r w:rsidR="00E97894">
        <w:t xml:space="preserve"> </w:t>
      </w:r>
    </w:p>
    <w:tbl>
      <w:tblPr>
        <w:tblStyle w:val="TableGrid"/>
        <w:tblW w:w="0" w:type="auto"/>
        <w:tblBorders>
          <w:top w:val="single" w:sz="4" w:space="0" w:color="FF8200" w:themeColor="accent5"/>
          <w:left w:val="single" w:sz="4" w:space="0" w:color="FF8200" w:themeColor="accent5"/>
          <w:bottom w:val="single" w:sz="4" w:space="0" w:color="FF8200" w:themeColor="accent5"/>
          <w:right w:val="single" w:sz="4" w:space="0" w:color="FF8200" w:themeColor="accent5"/>
          <w:insideH w:val="single" w:sz="4" w:space="0" w:color="FF8200" w:themeColor="accent5"/>
          <w:insideV w:val="single" w:sz="4" w:space="0" w:color="FF8200" w:themeColor="accent5"/>
        </w:tblBorders>
        <w:tblLook w:val="04A0" w:firstRow="1" w:lastRow="0" w:firstColumn="1" w:lastColumn="0" w:noHBand="0" w:noVBand="1"/>
      </w:tblPr>
      <w:tblGrid>
        <w:gridCol w:w="688"/>
        <w:gridCol w:w="3087"/>
        <w:gridCol w:w="2762"/>
        <w:gridCol w:w="3651"/>
      </w:tblGrid>
      <w:tr w:rsidR="007E1482" w:rsidRPr="00415956" w14:paraId="7D3473E8" w14:textId="77777777" w:rsidTr="007E1482">
        <w:tc>
          <w:tcPr>
            <w:tcW w:w="688" w:type="dxa"/>
          </w:tcPr>
          <w:p w14:paraId="4DDEDB18" w14:textId="67E73D1F" w:rsidR="007E1482" w:rsidRPr="00415956" w:rsidRDefault="007E1482" w:rsidP="0039275C">
            <w:pPr>
              <w:rPr>
                <w:color w:val="230859" w:themeColor="text2"/>
              </w:rPr>
            </w:pPr>
            <w:r w:rsidRPr="00415956">
              <w:rPr>
                <w:color w:val="230859" w:themeColor="text2"/>
              </w:rPr>
              <w:t>Sl. No</w:t>
            </w:r>
          </w:p>
        </w:tc>
        <w:tc>
          <w:tcPr>
            <w:tcW w:w="3087" w:type="dxa"/>
          </w:tcPr>
          <w:p w14:paraId="7987FEDB" w14:textId="68C6FB39" w:rsidR="007E1482" w:rsidRPr="00415956" w:rsidRDefault="007E1482" w:rsidP="0039275C">
            <w:pPr>
              <w:rPr>
                <w:color w:val="230859" w:themeColor="text2"/>
              </w:rPr>
            </w:pPr>
            <w:r>
              <w:rPr>
                <w:color w:val="230859" w:themeColor="text2"/>
              </w:rPr>
              <w:t>Name and title</w:t>
            </w:r>
          </w:p>
        </w:tc>
        <w:tc>
          <w:tcPr>
            <w:tcW w:w="2762" w:type="dxa"/>
          </w:tcPr>
          <w:p w14:paraId="33301ED1" w14:textId="51FED5EF" w:rsidR="007E1482" w:rsidRDefault="007E1482" w:rsidP="00FE4E2E">
            <w:pPr>
              <w:rPr>
                <w:color w:val="230859" w:themeColor="text2"/>
              </w:rPr>
            </w:pPr>
            <w:r>
              <w:rPr>
                <w:color w:val="230859" w:themeColor="text2"/>
              </w:rPr>
              <w:t>Affiliations (as relevant to this grant)</w:t>
            </w:r>
          </w:p>
        </w:tc>
        <w:tc>
          <w:tcPr>
            <w:tcW w:w="3651" w:type="dxa"/>
          </w:tcPr>
          <w:p w14:paraId="71492146" w14:textId="3DD34C14" w:rsidR="007E1482" w:rsidRPr="00415956" w:rsidRDefault="005C6688" w:rsidP="0039275C">
            <w:pPr>
              <w:rPr>
                <w:color w:val="230859" w:themeColor="text2"/>
              </w:rPr>
            </w:pPr>
            <w:r>
              <w:rPr>
                <w:color w:val="230859" w:themeColor="text2"/>
              </w:rPr>
              <w:t>Proposed role in the project</w:t>
            </w:r>
          </w:p>
        </w:tc>
      </w:tr>
      <w:tr w:rsidR="007E1482" w14:paraId="51B37A42" w14:textId="77777777" w:rsidTr="007E1482">
        <w:tc>
          <w:tcPr>
            <w:tcW w:w="688" w:type="dxa"/>
          </w:tcPr>
          <w:p w14:paraId="604F87CF" w14:textId="749F1E19" w:rsidR="007E1482" w:rsidRDefault="007E1482" w:rsidP="0039275C">
            <w:r>
              <w:t>1</w:t>
            </w:r>
          </w:p>
        </w:tc>
        <w:tc>
          <w:tcPr>
            <w:tcW w:w="3087" w:type="dxa"/>
          </w:tcPr>
          <w:p w14:paraId="661A0C34" w14:textId="77777777" w:rsidR="007E1482" w:rsidRDefault="007E1482" w:rsidP="0039275C"/>
        </w:tc>
        <w:tc>
          <w:tcPr>
            <w:tcW w:w="2762" w:type="dxa"/>
          </w:tcPr>
          <w:p w14:paraId="493750C2" w14:textId="77777777" w:rsidR="007E1482" w:rsidRDefault="007E1482" w:rsidP="0039275C"/>
        </w:tc>
        <w:tc>
          <w:tcPr>
            <w:tcW w:w="3651" w:type="dxa"/>
          </w:tcPr>
          <w:p w14:paraId="10531856" w14:textId="4BC1145F" w:rsidR="007E1482" w:rsidRDefault="007E1482" w:rsidP="0039275C"/>
        </w:tc>
      </w:tr>
      <w:tr w:rsidR="007E1482" w14:paraId="57526C40" w14:textId="77777777" w:rsidTr="007E1482">
        <w:tc>
          <w:tcPr>
            <w:tcW w:w="688" w:type="dxa"/>
          </w:tcPr>
          <w:p w14:paraId="6D66071F" w14:textId="17529434" w:rsidR="007E1482" w:rsidRDefault="007E1482" w:rsidP="0039275C">
            <w:r>
              <w:t>2</w:t>
            </w:r>
          </w:p>
        </w:tc>
        <w:tc>
          <w:tcPr>
            <w:tcW w:w="3087" w:type="dxa"/>
          </w:tcPr>
          <w:p w14:paraId="7E2C2599" w14:textId="77777777" w:rsidR="007E1482" w:rsidRDefault="007E1482" w:rsidP="0039275C"/>
        </w:tc>
        <w:tc>
          <w:tcPr>
            <w:tcW w:w="2762" w:type="dxa"/>
          </w:tcPr>
          <w:p w14:paraId="43B398F1" w14:textId="77777777" w:rsidR="007E1482" w:rsidRDefault="007E1482" w:rsidP="0039275C"/>
        </w:tc>
        <w:tc>
          <w:tcPr>
            <w:tcW w:w="3651" w:type="dxa"/>
          </w:tcPr>
          <w:p w14:paraId="7EAB49CD" w14:textId="0CDE3568" w:rsidR="007E1482" w:rsidRDefault="007E1482" w:rsidP="0039275C"/>
        </w:tc>
      </w:tr>
      <w:tr w:rsidR="007E1482" w14:paraId="6014DB7C" w14:textId="77777777" w:rsidTr="007E1482">
        <w:tc>
          <w:tcPr>
            <w:tcW w:w="688" w:type="dxa"/>
          </w:tcPr>
          <w:p w14:paraId="100FAE84" w14:textId="560C50C0" w:rsidR="007E1482" w:rsidRDefault="007E1482" w:rsidP="0039275C">
            <w:r>
              <w:t>3</w:t>
            </w:r>
          </w:p>
        </w:tc>
        <w:tc>
          <w:tcPr>
            <w:tcW w:w="3087" w:type="dxa"/>
          </w:tcPr>
          <w:p w14:paraId="44A6BA92" w14:textId="77777777" w:rsidR="007E1482" w:rsidRDefault="007E1482" w:rsidP="0039275C"/>
        </w:tc>
        <w:tc>
          <w:tcPr>
            <w:tcW w:w="2762" w:type="dxa"/>
          </w:tcPr>
          <w:p w14:paraId="4EEDA0E7" w14:textId="77777777" w:rsidR="007E1482" w:rsidRDefault="007E1482" w:rsidP="0039275C"/>
        </w:tc>
        <w:tc>
          <w:tcPr>
            <w:tcW w:w="3651" w:type="dxa"/>
          </w:tcPr>
          <w:p w14:paraId="4B504ADB" w14:textId="7F85E6A1" w:rsidR="007E1482" w:rsidRDefault="007E1482" w:rsidP="0039275C"/>
        </w:tc>
      </w:tr>
    </w:tbl>
    <w:p w14:paraId="2B9685B8" w14:textId="11DC0544" w:rsidR="00331996" w:rsidRPr="007D491B" w:rsidRDefault="00331996" w:rsidP="00331996">
      <w:pPr>
        <w:pStyle w:val="NormalWeb"/>
        <w:rPr>
          <w:rFonts w:asciiTheme="minorHAnsi" w:eastAsiaTheme="minorEastAsia" w:hAnsiTheme="minorHAnsi" w:cstheme="minorBidi"/>
          <w:i/>
          <w:iCs/>
          <w:color w:val="000000"/>
        </w:rPr>
      </w:pPr>
      <w:r w:rsidRPr="007D491B">
        <w:rPr>
          <w:rFonts w:asciiTheme="minorHAnsi" w:eastAsiaTheme="minorEastAsia" w:hAnsiTheme="minorHAnsi" w:cstheme="minorBidi"/>
          <w:i/>
          <w:iCs/>
          <w:color w:val="000000" w:themeColor="text1"/>
        </w:rPr>
        <w:t>(please add additional lines if necessary)</w:t>
      </w:r>
      <w:r>
        <w:rPr>
          <w:rFonts w:asciiTheme="minorHAnsi" w:eastAsiaTheme="minorEastAsia" w:hAnsiTheme="minorHAnsi" w:cstheme="minorBidi"/>
          <w:i/>
          <w:iCs/>
          <w:color w:val="000000" w:themeColor="text1"/>
        </w:rPr>
        <w:t xml:space="preserve"> </w:t>
      </w:r>
    </w:p>
    <w:p w14:paraId="4894B4EA" w14:textId="41047FC3" w:rsidR="00331996" w:rsidRPr="007D491B" w:rsidRDefault="00331996" w:rsidP="00331996">
      <w:pPr>
        <w:pStyle w:val="NormalWeb"/>
        <w:rPr>
          <w:rFonts w:asciiTheme="majorHAnsi" w:hAnsiTheme="majorHAnsi" w:cstheme="majorBidi"/>
        </w:rPr>
      </w:pPr>
      <w:r w:rsidRPr="5A2C476D">
        <w:rPr>
          <w:rFonts w:asciiTheme="majorHAnsi" w:hAnsiTheme="majorHAnsi" w:cstheme="majorBidi"/>
        </w:rPr>
        <w:t>Please upload PDF file</w:t>
      </w:r>
      <w:r>
        <w:rPr>
          <w:rFonts w:asciiTheme="majorHAnsi" w:hAnsiTheme="majorHAnsi" w:cstheme="majorBidi"/>
        </w:rPr>
        <w:t>s</w:t>
      </w:r>
      <w:r w:rsidRPr="5A2C476D">
        <w:rPr>
          <w:rFonts w:asciiTheme="majorHAnsi" w:hAnsiTheme="majorHAnsi" w:cstheme="majorBidi"/>
        </w:rPr>
        <w:t xml:space="preserve"> </w:t>
      </w:r>
      <w:r w:rsidR="00363063">
        <w:rPr>
          <w:rFonts w:asciiTheme="majorHAnsi" w:hAnsiTheme="majorHAnsi" w:cstheme="majorBidi"/>
        </w:rPr>
        <w:t xml:space="preserve">with </w:t>
      </w:r>
      <w:r>
        <w:rPr>
          <w:rFonts w:asciiTheme="majorHAnsi" w:hAnsiTheme="majorHAnsi" w:cstheme="majorBidi"/>
        </w:rPr>
        <w:t xml:space="preserve">brief profiles </w:t>
      </w:r>
      <w:r w:rsidRPr="5A2C476D">
        <w:rPr>
          <w:rFonts w:asciiTheme="majorHAnsi" w:hAnsiTheme="majorHAnsi" w:cstheme="majorBidi"/>
        </w:rPr>
        <w:t xml:space="preserve">of Principal Applicant and </w:t>
      </w:r>
      <w:r w:rsidR="00363063">
        <w:rPr>
          <w:rFonts w:asciiTheme="majorHAnsi" w:hAnsiTheme="majorHAnsi" w:cstheme="majorBidi"/>
        </w:rPr>
        <w:t xml:space="preserve">members of the mentoring team </w:t>
      </w:r>
      <w:r w:rsidRPr="5A2C476D">
        <w:rPr>
          <w:rFonts w:asciiTheme="majorHAnsi" w:hAnsiTheme="majorHAnsi" w:cstheme="majorBidi"/>
        </w:rPr>
        <w:t>who will be engaged in this</w:t>
      </w:r>
      <w:r w:rsidR="00363063">
        <w:rPr>
          <w:rFonts w:asciiTheme="majorHAnsi" w:hAnsiTheme="majorHAnsi" w:cstheme="majorBidi"/>
        </w:rPr>
        <w:t xml:space="preserve"> project</w:t>
      </w:r>
      <w:r w:rsidRPr="5A2C476D">
        <w:rPr>
          <w:rFonts w:asciiTheme="majorHAnsi" w:hAnsiTheme="majorHAnsi" w:cstheme="majorBidi"/>
        </w:rPr>
        <w:t xml:space="preserve"> </w:t>
      </w:r>
      <w:r>
        <w:rPr>
          <w:rFonts w:asciiTheme="majorHAnsi" w:hAnsiTheme="majorHAnsi" w:cstheme="majorBidi"/>
        </w:rPr>
        <w:t xml:space="preserve">in not more than 300 words each. </w:t>
      </w:r>
      <w:r w:rsidRPr="5A2C476D">
        <w:rPr>
          <w:rFonts w:asciiTheme="majorHAnsi" w:hAnsiTheme="majorHAnsi" w:cstheme="majorBidi"/>
        </w:rPr>
        <w:t xml:space="preserve">(see final page of this Form). </w:t>
      </w:r>
    </w:p>
    <w:p w14:paraId="2D0A4912" w14:textId="07FBA7AD" w:rsidR="00331996" w:rsidRDefault="00331996" w:rsidP="00331996">
      <w:pPr>
        <w:rPr>
          <w:color w:val="000000"/>
          <w:sz w:val="27"/>
          <w:szCs w:val="27"/>
        </w:rPr>
      </w:pPr>
      <w:r w:rsidRPr="0038428A">
        <w:rPr>
          <w:rFonts w:eastAsia="BritishCouncilSans-Regular" w:cs="BritishCouncilSans-Regular"/>
          <w:b/>
          <w:color w:val="230859" w:themeColor="text2"/>
          <w:sz w:val="36"/>
        </w:rPr>
        <w:lastRenderedPageBreak/>
        <w:t>Detailed proposal</w:t>
      </w:r>
    </w:p>
    <w:p w14:paraId="7EA2004A" w14:textId="77777777" w:rsidR="00331996" w:rsidRDefault="00331996" w:rsidP="00331996">
      <w:r w:rsidRPr="0038428A">
        <w:t xml:space="preserve">Maximum </w:t>
      </w:r>
      <w:r>
        <w:t>10</w:t>
      </w:r>
      <w:r w:rsidRPr="0038428A">
        <w:t xml:space="preserve"> pages long, using the following section headings</w:t>
      </w:r>
    </w:p>
    <w:p w14:paraId="27F22566" w14:textId="7B912140" w:rsidR="00331996" w:rsidRPr="00DE10C2" w:rsidRDefault="003967A3" w:rsidP="00331996">
      <w:pPr>
        <w:pStyle w:val="HeadingC"/>
        <w:numPr>
          <w:ilvl w:val="0"/>
          <w:numId w:val="26"/>
        </w:numPr>
        <w:ind w:left="426" w:hanging="284"/>
        <w:rPr>
          <w:rFonts w:asciiTheme="minorHAnsi" w:eastAsiaTheme="minorEastAsia" w:hAnsiTheme="minorHAnsi" w:cstheme="minorBidi"/>
          <w:sz w:val="24"/>
        </w:rPr>
      </w:pPr>
      <w:r w:rsidRPr="003967A3">
        <w:t>Brief summary of your organisation</w:t>
      </w:r>
      <w:r w:rsidR="006D2084">
        <w:t xml:space="preserve">; including a description of the institution (eg. Size, location, number of students, teaching/research focus) and your track in </w:t>
      </w:r>
      <w:r w:rsidR="003A7DC5">
        <w:t xml:space="preserve">gender equality </w:t>
      </w:r>
      <w:r>
        <w:t>work</w:t>
      </w:r>
      <w:r w:rsidRPr="003967A3">
        <w:t xml:space="preserve">, </w:t>
      </w:r>
      <w:r w:rsidR="00E612C0">
        <w:t xml:space="preserve">(max </w:t>
      </w:r>
      <w:r w:rsidR="0040446C">
        <w:t>300</w:t>
      </w:r>
      <w:r w:rsidR="00E612C0">
        <w:t xml:space="preserve"> words)</w:t>
      </w:r>
    </w:p>
    <w:p w14:paraId="06C3AD3A" w14:textId="6E4BDEAC" w:rsidR="005C6688" w:rsidRDefault="005C6688" w:rsidP="000E7375">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6FAA67BD" w14:textId="77777777" w:rsidR="005C6688" w:rsidRDefault="005C6688" w:rsidP="000E7375">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055101D5" w14:textId="0FC00141" w:rsidR="000E7375" w:rsidRDefault="000E7375" w:rsidP="000E7375">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53FCC8EB" w14:textId="77777777" w:rsidR="000E7375" w:rsidRDefault="000E7375" w:rsidP="000E7375">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1A9C518C" w14:textId="44B91439" w:rsidR="00331996" w:rsidRPr="0038428A" w:rsidRDefault="005C6A2A" w:rsidP="00331996">
      <w:pPr>
        <w:pStyle w:val="HeadingC"/>
        <w:numPr>
          <w:ilvl w:val="0"/>
          <w:numId w:val="26"/>
        </w:numPr>
        <w:ind w:left="450" w:hanging="450"/>
        <w:rPr>
          <w:rFonts w:asciiTheme="majorHAnsi" w:hAnsiTheme="majorHAnsi" w:cstheme="majorHAnsi"/>
          <w:szCs w:val="28"/>
        </w:rPr>
      </w:pPr>
      <w:r>
        <w:rPr>
          <w:rFonts w:asciiTheme="majorHAnsi" w:hAnsiTheme="majorHAnsi" w:cstheme="majorHAnsi"/>
          <w:szCs w:val="28"/>
        </w:rPr>
        <w:t xml:space="preserve">Your experience of engaging with the Athena Swan charter </w:t>
      </w:r>
      <w:r w:rsidR="00331996">
        <w:rPr>
          <w:rFonts w:asciiTheme="majorHAnsi" w:hAnsiTheme="majorHAnsi" w:cstheme="majorHAnsi"/>
          <w:szCs w:val="28"/>
        </w:rPr>
        <w:t>(</w:t>
      </w:r>
      <w:r w:rsidR="006F6C48">
        <w:rPr>
          <w:rFonts w:asciiTheme="majorHAnsi" w:hAnsiTheme="majorHAnsi" w:cstheme="majorHAnsi"/>
          <w:szCs w:val="28"/>
        </w:rPr>
        <w:t xml:space="preserve">max </w:t>
      </w:r>
      <w:r w:rsidR="00331996">
        <w:rPr>
          <w:rFonts w:asciiTheme="majorHAnsi" w:hAnsiTheme="majorHAnsi" w:cstheme="majorHAnsi"/>
          <w:szCs w:val="28"/>
        </w:rPr>
        <w:t>250 words)</w:t>
      </w:r>
    </w:p>
    <w:p w14:paraId="79F1163D" w14:textId="163846AA" w:rsidR="00331996" w:rsidRDefault="00331996" w:rsidP="00331996">
      <w:r>
        <w:t>(</w:t>
      </w:r>
      <w:r w:rsidR="00A80AC2">
        <w:t>Include details of awards received with timelines</w:t>
      </w:r>
      <w:r w:rsidR="00E230D8">
        <w:t xml:space="preserve"> / ap</w:t>
      </w:r>
      <w:r w:rsidR="00FE4E2E">
        <w:t>plied but not awarded</w:t>
      </w:r>
      <w:r w:rsidR="00A80AC2">
        <w:t>)</w:t>
      </w:r>
    </w:p>
    <w:p w14:paraId="1E836950" w14:textId="775AB637" w:rsidR="00A80AC2" w:rsidRDefault="00A80AC2" w:rsidP="00A80AC2">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064FEE13" w14:textId="77777777" w:rsidR="005C6688" w:rsidRDefault="005C6688" w:rsidP="00A80AC2">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03602B2F" w14:textId="1B6565DF" w:rsidR="00A80AC2" w:rsidRDefault="00A80AC2" w:rsidP="00A80AC2">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1C01CD8B" w14:textId="77777777" w:rsidR="00A80AC2" w:rsidRDefault="00A80AC2" w:rsidP="00A80AC2">
      <w:pPr>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4897C358" w14:textId="436D0573" w:rsidR="000E7375" w:rsidRDefault="000E7375" w:rsidP="000E7375">
      <w:pPr>
        <w:pStyle w:val="HeadingC"/>
        <w:numPr>
          <w:ilvl w:val="0"/>
          <w:numId w:val="26"/>
        </w:numPr>
        <w:ind w:left="450" w:hanging="450"/>
      </w:pPr>
      <w:r>
        <w:t xml:space="preserve">Suitability Statement </w:t>
      </w:r>
      <w:r w:rsidR="006F6C48">
        <w:t>(max 500 words)</w:t>
      </w:r>
    </w:p>
    <w:p w14:paraId="655D226A" w14:textId="7E879DB9" w:rsidR="000E7375" w:rsidRDefault="000E7375" w:rsidP="000E7375">
      <w:r>
        <w:t xml:space="preserve">(Please explain why you </w:t>
      </w:r>
      <w:r w:rsidR="006F6C48">
        <w:t xml:space="preserve">are suitable to be considered for this grant award. </w:t>
      </w:r>
      <w:r w:rsidR="003A5F7E">
        <w:t xml:space="preserve">Please refer to the details provided in the concept note about the approach to </w:t>
      </w:r>
      <w:r w:rsidR="00074468">
        <w:t>partnership</w:t>
      </w:r>
      <w:r w:rsidR="003A5F7E">
        <w:t xml:space="preserve">. </w:t>
      </w:r>
      <w:r w:rsidR="006F6C48">
        <w:t xml:space="preserve">Include any </w:t>
      </w:r>
      <w:r w:rsidR="00074468">
        <w:t xml:space="preserve">similar </w:t>
      </w:r>
      <w:r w:rsidR="006F6C48">
        <w:t>experience</w:t>
      </w:r>
      <w:r w:rsidR="00074468">
        <w:t>s</w:t>
      </w:r>
      <w:r w:rsidR="006F6C48">
        <w:t xml:space="preserve"> that you might have had</w:t>
      </w:r>
      <w:r w:rsidR="00074468">
        <w:t xml:space="preserve"> previously</w:t>
      </w:r>
      <w:r w:rsidR="006F6C48">
        <w:t>)</w:t>
      </w:r>
    </w:p>
    <w:p w14:paraId="44A00036" w14:textId="77777777" w:rsidR="005C6688" w:rsidRDefault="005C6688" w:rsidP="000E7375">
      <w:pPr>
        <w:pStyle w:val="HeadingC"/>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5972B063" w14:textId="77777777" w:rsidR="000E7375" w:rsidRDefault="000E7375" w:rsidP="000E7375">
      <w:pPr>
        <w:pStyle w:val="HeadingC"/>
        <w:pBdr>
          <w:top w:val="single" w:sz="4" w:space="1" w:color="FF8200" w:themeColor="accent5"/>
          <w:left w:val="single" w:sz="4" w:space="4" w:color="FF8200" w:themeColor="accent5"/>
          <w:bottom w:val="single" w:sz="4" w:space="1" w:color="FF8200" w:themeColor="accent5"/>
          <w:right w:val="single" w:sz="4" w:space="4" w:color="FF8200" w:themeColor="accent5"/>
        </w:pBdr>
      </w:pPr>
    </w:p>
    <w:p w14:paraId="080DF488" w14:textId="3E908BC5" w:rsidR="00331996" w:rsidRDefault="00331996" w:rsidP="00331996">
      <w:pPr>
        <w:pStyle w:val="HeadingC"/>
        <w:numPr>
          <w:ilvl w:val="0"/>
          <w:numId w:val="26"/>
        </w:numPr>
        <w:ind w:left="540" w:hanging="540"/>
      </w:pPr>
      <w:r>
        <w:t>Intellectual Property Rights</w:t>
      </w:r>
    </w:p>
    <w:p w14:paraId="1A6ABF67" w14:textId="77777777" w:rsidR="00331996" w:rsidRPr="006141B1" w:rsidRDefault="00331996" w:rsidP="00331996">
      <w:pPr>
        <w:rPr>
          <w:rFonts w:asciiTheme="minorHAnsi" w:hAnsiTheme="minorHAnsi"/>
        </w:rPr>
      </w:pPr>
      <w:r w:rsidRPr="006141B1">
        <w:rPr>
          <w:rFonts w:asciiTheme="minorHAnsi" w:hAnsiTheme="minorHAnsi"/>
        </w:rPr>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0C3D9C87" w14:textId="4B89394D" w:rsidR="00331996" w:rsidRDefault="00331996" w:rsidP="00331996">
      <w:pPr>
        <w:rPr>
          <w:color w:val="000000"/>
        </w:rPr>
      </w:pPr>
      <w:r w:rsidRPr="001877C1">
        <w:rPr>
          <w:color w:val="000000"/>
        </w:rPr>
        <w:lastRenderedPageBreak/>
        <w:t>Explanation of any IPR issues:</w:t>
      </w:r>
    </w:p>
    <w:p w14:paraId="6A68253F" w14:textId="3869DFC4" w:rsidR="00403433" w:rsidRDefault="00403433" w:rsidP="00403433">
      <w:pPr>
        <w:pBdr>
          <w:top w:val="single" w:sz="4" w:space="1" w:color="FF8200" w:themeColor="accent5"/>
          <w:left w:val="single" w:sz="4" w:space="4" w:color="FF8200" w:themeColor="accent5"/>
          <w:bottom w:val="single" w:sz="4" w:space="1" w:color="FF8200" w:themeColor="accent5"/>
          <w:right w:val="single" w:sz="4" w:space="4" w:color="FF8200" w:themeColor="accent5"/>
        </w:pBdr>
        <w:rPr>
          <w:color w:val="000000"/>
        </w:rPr>
      </w:pPr>
    </w:p>
    <w:p w14:paraId="50BA4209" w14:textId="14843953" w:rsidR="00403433" w:rsidRDefault="00403433" w:rsidP="00403433">
      <w:pPr>
        <w:pBdr>
          <w:top w:val="single" w:sz="4" w:space="1" w:color="FF8200" w:themeColor="accent5"/>
          <w:left w:val="single" w:sz="4" w:space="4" w:color="FF8200" w:themeColor="accent5"/>
          <w:bottom w:val="single" w:sz="4" w:space="1" w:color="FF8200" w:themeColor="accent5"/>
          <w:right w:val="single" w:sz="4" w:space="4" w:color="FF8200" w:themeColor="accent5"/>
        </w:pBdr>
        <w:rPr>
          <w:color w:val="000000"/>
        </w:rPr>
      </w:pPr>
    </w:p>
    <w:p w14:paraId="2F97E7C4" w14:textId="5B7735EF" w:rsidR="00403433" w:rsidRDefault="00403433" w:rsidP="00403433">
      <w:pPr>
        <w:pBdr>
          <w:top w:val="single" w:sz="4" w:space="1" w:color="FF8200" w:themeColor="accent5"/>
          <w:left w:val="single" w:sz="4" w:space="4" w:color="FF8200" w:themeColor="accent5"/>
          <w:bottom w:val="single" w:sz="4" w:space="1" w:color="FF8200" w:themeColor="accent5"/>
          <w:right w:val="single" w:sz="4" w:space="4" w:color="FF8200" w:themeColor="accent5"/>
        </w:pBdr>
        <w:rPr>
          <w:color w:val="000000"/>
        </w:rPr>
      </w:pPr>
    </w:p>
    <w:p w14:paraId="17AB0E33" w14:textId="184C87C8" w:rsidR="00403433" w:rsidRDefault="00403433" w:rsidP="00403433">
      <w:pPr>
        <w:pBdr>
          <w:top w:val="single" w:sz="4" w:space="1" w:color="FF8200" w:themeColor="accent5"/>
          <w:left w:val="single" w:sz="4" w:space="4" w:color="FF8200" w:themeColor="accent5"/>
          <w:bottom w:val="single" w:sz="4" w:space="1" w:color="FF8200" w:themeColor="accent5"/>
          <w:right w:val="single" w:sz="4" w:space="4" w:color="FF8200" w:themeColor="accent5"/>
        </w:pBdr>
        <w:rPr>
          <w:color w:val="000000"/>
        </w:rPr>
      </w:pPr>
    </w:p>
    <w:p w14:paraId="4B01C18C" w14:textId="77777777" w:rsidR="00403433" w:rsidRPr="001877C1" w:rsidRDefault="00403433" w:rsidP="00403433">
      <w:pPr>
        <w:pBdr>
          <w:top w:val="single" w:sz="4" w:space="1" w:color="FF8200" w:themeColor="accent5"/>
          <w:left w:val="single" w:sz="4" w:space="4" w:color="FF8200" w:themeColor="accent5"/>
          <w:bottom w:val="single" w:sz="4" w:space="1" w:color="FF8200" w:themeColor="accent5"/>
          <w:right w:val="single" w:sz="4" w:space="4" w:color="FF8200" w:themeColor="accent5"/>
        </w:pBdr>
        <w:rPr>
          <w:color w:val="000000"/>
        </w:rPr>
      </w:pPr>
    </w:p>
    <w:p w14:paraId="1FC15E4F" w14:textId="420B4E10" w:rsidR="00331996" w:rsidRDefault="002D0DDE" w:rsidP="002D0DDE">
      <w:pPr>
        <w:pStyle w:val="HeadingC"/>
        <w:numPr>
          <w:ilvl w:val="0"/>
          <w:numId w:val="26"/>
        </w:numPr>
        <w:ind w:left="0" w:firstLine="0"/>
      </w:pPr>
      <w:r w:rsidRPr="002D0DDE">
        <w:t>Equality Diversity and Inclusion</w:t>
      </w:r>
      <w:r w:rsidR="0093683A">
        <w:t xml:space="preserve"> (max 250 words)</w:t>
      </w:r>
      <w:r w:rsidRPr="002D0DDE">
        <w:t xml:space="preserve"> </w:t>
      </w:r>
    </w:p>
    <w:p w14:paraId="034BD30C" w14:textId="0D3A6BBB" w:rsidR="00331996" w:rsidRPr="002D0DDE" w:rsidRDefault="00331996" w:rsidP="002D0DDE">
      <w:pPr>
        <w:tabs>
          <w:tab w:val="left" w:pos="0"/>
        </w:tabs>
        <w:rPr>
          <w:rFonts w:cs="Arial"/>
          <w:szCs w:val="20"/>
        </w:rPr>
      </w:pPr>
      <w:r w:rsidRPr="002D0DDE">
        <w:rPr>
          <w:sz w:val="22"/>
          <w:szCs w:val="22"/>
        </w:rPr>
        <w:t>P</w:t>
      </w:r>
      <w:r w:rsidRPr="002D0DDE">
        <w:rPr>
          <w:rFonts w:cs="Arial"/>
          <w:szCs w:val="20"/>
        </w:rPr>
        <w:t xml:space="preserve">lease describe your alignment with our organisational approach to equality, diversity and inclusion when planning the development of the programme/project. </w:t>
      </w:r>
      <w:r w:rsidRPr="0093683A">
        <w:rPr>
          <w:rFonts w:cs="Arial"/>
        </w:rPr>
        <w:t>Our </w:t>
      </w:r>
      <w:hyperlink r:id="rId14" w:tgtFrame="_blank" w:tooltip="Opens in a new tab or window." w:history="1">
        <w:r w:rsidRPr="002D0DDE">
          <w:rPr>
            <w:rStyle w:val="Hyperlink"/>
            <w:rFonts w:cs="Arial"/>
            <w:b/>
            <w:bCs/>
            <w:color w:val="23085A"/>
          </w:rPr>
          <w:t>equality policy (PDF 258kb) </w:t>
        </w:r>
      </w:hyperlink>
      <w:r w:rsidRPr="002D0DDE">
        <w:rPr>
          <w:rFonts w:cs="Arial"/>
          <w:color w:val="54565A"/>
        </w:rPr>
        <w:t> </w:t>
      </w:r>
      <w:r w:rsidRPr="0093683A">
        <w:rPr>
          <w:rFonts w:cs="Arial"/>
        </w:rPr>
        <w:t>and our </w:t>
      </w:r>
      <w:hyperlink r:id="rId15" w:tgtFrame="_blank" w:tooltip="Opens in a new tab or window." w:history="1">
        <w:r w:rsidRPr="002D0DDE">
          <w:rPr>
            <w:rStyle w:val="Hyperlink"/>
            <w:rFonts w:cs="Arial"/>
            <w:b/>
            <w:bCs/>
            <w:color w:val="23085A"/>
          </w:rPr>
          <w:t>EDI strategy (PDF 142kb) </w:t>
        </w:r>
      </w:hyperlink>
      <w:r w:rsidRPr="002D0DDE">
        <w:rPr>
          <w:rFonts w:cs="Arial"/>
          <w:color w:val="54565A"/>
        </w:rPr>
        <w:t> </w:t>
      </w:r>
      <w:r w:rsidRPr="0093683A">
        <w:rPr>
          <w:rFonts w:cs="Arial"/>
        </w:rPr>
        <w:t>explain our approach, which is to try to make sure that EDI is central to everything we do. </w:t>
      </w:r>
    </w:p>
    <w:p w14:paraId="4AB8F963" w14:textId="354418BE" w:rsidR="0093683A" w:rsidRDefault="0093683A" w:rsidP="0093683A">
      <w:pPr>
        <w:pBdr>
          <w:top w:val="single" w:sz="4" w:space="1" w:color="FF8200" w:themeColor="accent5"/>
          <w:left w:val="single" w:sz="4" w:space="4" w:color="FF8200" w:themeColor="accent5"/>
          <w:bottom w:val="single" w:sz="4" w:space="1" w:color="FF8200" w:themeColor="accent5"/>
          <w:right w:val="single" w:sz="4" w:space="4" w:color="FF8200" w:themeColor="accent5"/>
        </w:pBdr>
        <w:jc w:val="center"/>
        <w:rPr>
          <w:rFonts w:eastAsia="BritishCouncilSans-Regular" w:cs="BritishCouncilSans-Regular"/>
          <w:b/>
          <w:color w:val="230859" w:themeColor="text2"/>
          <w:sz w:val="36"/>
        </w:rPr>
      </w:pPr>
    </w:p>
    <w:p w14:paraId="1075F955" w14:textId="18EAF039" w:rsidR="0093683A" w:rsidRDefault="0093683A" w:rsidP="0093683A">
      <w:pPr>
        <w:pBdr>
          <w:top w:val="single" w:sz="4" w:space="1" w:color="FF8200" w:themeColor="accent5"/>
          <w:left w:val="single" w:sz="4" w:space="4" w:color="FF8200" w:themeColor="accent5"/>
          <w:bottom w:val="single" w:sz="4" w:space="1" w:color="FF8200" w:themeColor="accent5"/>
          <w:right w:val="single" w:sz="4" w:space="4" w:color="FF8200" w:themeColor="accent5"/>
        </w:pBdr>
        <w:jc w:val="center"/>
        <w:rPr>
          <w:rFonts w:eastAsia="BritishCouncilSans-Regular" w:cs="BritishCouncilSans-Regular"/>
          <w:b/>
          <w:color w:val="230859" w:themeColor="text2"/>
          <w:sz w:val="36"/>
        </w:rPr>
      </w:pPr>
    </w:p>
    <w:p w14:paraId="080E72FB" w14:textId="2D5DCA78" w:rsidR="0093683A" w:rsidRDefault="0093683A" w:rsidP="0093683A">
      <w:pPr>
        <w:pBdr>
          <w:top w:val="single" w:sz="4" w:space="1" w:color="FF8200" w:themeColor="accent5"/>
          <w:left w:val="single" w:sz="4" w:space="4" w:color="FF8200" w:themeColor="accent5"/>
          <w:bottom w:val="single" w:sz="4" w:space="1" w:color="FF8200" w:themeColor="accent5"/>
          <w:right w:val="single" w:sz="4" w:space="4" w:color="FF8200" w:themeColor="accent5"/>
        </w:pBdr>
        <w:jc w:val="center"/>
        <w:rPr>
          <w:rFonts w:eastAsia="BritishCouncilSans-Regular" w:cs="BritishCouncilSans-Regular"/>
          <w:b/>
          <w:color w:val="230859" w:themeColor="text2"/>
          <w:sz w:val="36"/>
        </w:rPr>
      </w:pPr>
    </w:p>
    <w:p w14:paraId="64E115DA" w14:textId="7D06C168" w:rsidR="00331996" w:rsidRDefault="00331996" w:rsidP="003B1BDD">
      <w:pPr>
        <w:pStyle w:val="HeadingC"/>
        <w:numPr>
          <w:ilvl w:val="0"/>
          <w:numId w:val="26"/>
        </w:numPr>
      </w:pPr>
      <w:r w:rsidRPr="003D512D">
        <w:t>Budget</w:t>
      </w:r>
    </w:p>
    <w:p w14:paraId="67CD8ECA" w14:textId="77777777" w:rsidR="00331996" w:rsidRPr="00197A52" w:rsidRDefault="00331996" w:rsidP="00331996">
      <w:r w:rsidRPr="00197A52">
        <w:t xml:space="preserve">Please complete Annex </w:t>
      </w:r>
      <w:r>
        <w:t xml:space="preserve">2: </w:t>
      </w:r>
      <w:r w:rsidRPr="00197A52">
        <w:t xml:space="preserve">Budget Form and submit it together with this application. </w:t>
      </w:r>
    </w:p>
    <w:p w14:paraId="53EBBF1D" w14:textId="77777777" w:rsidR="00331996" w:rsidRDefault="00331996" w:rsidP="00331996">
      <w:pPr>
        <w:jc w:val="center"/>
        <w:rPr>
          <w:rFonts w:eastAsia="BritishCouncilSans-Regular" w:cs="BritishCouncilSans-Regular"/>
          <w:b/>
          <w:color w:val="230859" w:themeColor="text2"/>
          <w:sz w:val="36"/>
        </w:rPr>
      </w:pPr>
    </w:p>
    <w:p w14:paraId="160F8C50" w14:textId="77777777" w:rsidR="00331996" w:rsidRPr="00991120" w:rsidRDefault="00331996" w:rsidP="00331996">
      <w:pPr>
        <w:jc w:val="center"/>
        <w:rPr>
          <w:rFonts w:eastAsia="BritishCouncilSans-Regular" w:cs="BritishCouncilSans-Regular"/>
          <w:b/>
          <w:color w:val="230859" w:themeColor="text2"/>
          <w:sz w:val="36"/>
        </w:rPr>
      </w:pPr>
      <w:r>
        <w:rPr>
          <w:rFonts w:eastAsia="BritishCouncilSans-Regular" w:cs="BritishCouncilSans-Regular"/>
          <w:b/>
          <w:color w:val="230859" w:themeColor="text2"/>
          <w:sz w:val="36"/>
        </w:rPr>
        <w:t>Mandatory documents to be enclosed along with application form</w:t>
      </w:r>
    </w:p>
    <w:p w14:paraId="6D868531" w14:textId="6AA8EAD7" w:rsidR="00331996" w:rsidRDefault="00331996" w:rsidP="00331996">
      <w:pPr>
        <w:pStyle w:val="NormalWeb"/>
        <w:numPr>
          <w:ilvl w:val="0"/>
          <w:numId w:val="27"/>
        </w:numPr>
        <w:rPr>
          <w:rFonts w:asciiTheme="majorHAnsi" w:hAnsiTheme="majorHAnsi" w:cstheme="majorHAnsi"/>
        </w:rPr>
      </w:pPr>
      <w:r w:rsidRPr="007D491B">
        <w:rPr>
          <w:rFonts w:asciiTheme="majorHAnsi" w:hAnsiTheme="majorHAnsi" w:cstheme="majorHAnsi"/>
        </w:rPr>
        <w:t xml:space="preserve">PDF </w:t>
      </w:r>
      <w:r>
        <w:rPr>
          <w:rFonts w:asciiTheme="majorHAnsi" w:hAnsiTheme="majorHAnsi" w:cstheme="majorHAnsi"/>
        </w:rPr>
        <w:t xml:space="preserve">files of profiles of the </w:t>
      </w:r>
      <w:r w:rsidR="003F68B3">
        <w:rPr>
          <w:rFonts w:asciiTheme="majorHAnsi" w:hAnsiTheme="majorHAnsi" w:cstheme="majorHAnsi"/>
        </w:rPr>
        <w:t xml:space="preserve">project team </w:t>
      </w:r>
      <w:r>
        <w:rPr>
          <w:rFonts w:asciiTheme="majorHAnsi" w:hAnsiTheme="majorHAnsi" w:cstheme="majorHAnsi"/>
        </w:rPr>
        <w:t xml:space="preserve">who will be engaged in this (300 words for each profile). </w:t>
      </w:r>
    </w:p>
    <w:p w14:paraId="5CB0A87A" w14:textId="73A64E3F" w:rsidR="00331996" w:rsidRDefault="00331996" w:rsidP="00331996">
      <w:pPr>
        <w:pStyle w:val="NormalWeb"/>
        <w:numPr>
          <w:ilvl w:val="0"/>
          <w:numId w:val="27"/>
        </w:numPr>
        <w:rPr>
          <w:rFonts w:asciiTheme="majorHAnsi" w:hAnsiTheme="majorHAnsi" w:cstheme="majorHAnsi"/>
        </w:rPr>
      </w:pPr>
      <w:r>
        <w:rPr>
          <w:rFonts w:asciiTheme="majorHAnsi" w:hAnsiTheme="majorHAnsi" w:cstheme="majorHAnsi"/>
        </w:rPr>
        <w:t>Project Plan - GANTT Chart (.xls format</w:t>
      </w:r>
      <w:r w:rsidRPr="003045E9">
        <w:rPr>
          <w:rFonts w:asciiTheme="minorHAnsi" w:hAnsiTheme="minorHAnsi" w:cstheme="minorHAnsi"/>
        </w:rPr>
        <w:t>) (Detailed timetable in the form of a GANTT chart (.xls format) based on the timeline mentioned in the Grant call document. Please include activities, reporting requirements and relevant dates in your project timetable</w:t>
      </w:r>
    </w:p>
    <w:p w14:paraId="2221166D" w14:textId="77777777" w:rsidR="00331996" w:rsidRPr="00901987" w:rsidRDefault="00331996" w:rsidP="00331996">
      <w:pPr>
        <w:pStyle w:val="NormalWeb"/>
        <w:numPr>
          <w:ilvl w:val="0"/>
          <w:numId w:val="27"/>
        </w:numPr>
        <w:rPr>
          <w:rFonts w:asciiTheme="majorHAnsi" w:hAnsiTheme="majorHAnsi" w:cstheme="majorHAnsi"/>
        </w:rPr>
      </w:pPr>
      <w:r>
        <w:rPr>
          <w:rFonts w:asciiTheme="majorHAnsi" w:hAnsiTheme="majorHAnsi" w:cstheme="majorHAnsi"/>
        </w:rPr>
        <w:t>Annex 2 – Budget Form</w:t>
      </w:r>
    </w:p>
    <w:p w14:paraId="6A661F33" w14:textId="4CD7030D" w:rsidR="00331996" w:rsidRPr="007A2580" w:rsidRDefault="00331996" w:rsidP="00331996">
      <w:pPr>
        <w:tabs>
          <w:tab w:val="left" w:pos="1193"/>
        </w:tabs>
      </w:pPr>
      <w:r>
        <w:t>Naming convention:</w:t>
      </w:r>
    </w:p>
    <w:p w14:paraId="6AC7DA51" w14:textId="1D6DBED7" w:rsidR="00331996" w:rsidRPr="007A2580" w:rsidRDefault="00331996" w:rsidP="00331996">
      <w:pPr>
        <w:tabs>
          <w:tab w:val="left" w:pos="1193"/>
        </w:tabs>
      </w:pPr>
      <w:r>
        <w:t>Annex 1_Application Form_ Institution Name</w:t>
      </w:r>
    </w:p>
    <w:p w14:paraId="100F39C2" w14:textId="55AB01DF" w:rsidR="00331996" w:rsidRDefault="00331996" w:rsidP="00331996">
      <w:pPr>
        <w:tabs>
          <w:tab w:val="left" w:pos="1193"/>
        </w:tabs>
      </w:pPr>
      <w:r>
        <w:t>Annex 2_Budget_ Institution Name</w:t>
      </w:r>
    </w:p>
    <w:p w14:paraId="6D82D864" w14:textId="77777777" w:rsidR="00AA7219" w:rsidRDefault="00AA7219" w:rsidP="00331996">
      <w:pPr>
        <w:pStyle w:val="HeadingC"/>
        <w:rPr>
          <w:sz w:val="36"/>
          <w:szCs w:val="36"/>
        </w:rPr>
      </w:pPr>
    </w:p>
    <w:p w14:paraId="0DE6A5D5" w14:textId="5019168C" w:rsidR="00331996" w:rsidRPr="00CB190A" w:rsidRDefault="00331996" w:rsidP="00331996">
      <w:pPr>
        <w:pStyle w:val="HeadingC"/>
        <w:rPr>
          <w:sz w:val="36"/>
          <w:szCs w:val="36"/>
        </w:rPr>
      </w:pPr>
      <w:r w:rsidRPr="00CB190A">
        <w:rPr>
          <w:sz w:val="36"/>
          <w:szCs w:val="36"/>
        </w:rPr>
        <w:lastRenderedPageBreak/>
        <w:t>Submission of your proposal</w:t>
      </w:r>
    </w:p>
    <w:p w14:paraId="64748E34" w14:textId="2BC6CA7B" w:rsidR="00331996" w:rsidRPr="00BC2E39" w:rsidRDefault="00331996" w:rsidP="00331996">
      <w:pPr>
        <w:rPr>
          <w:b/>
          <w:bCs/>
        </w:rPr>
      </w:pPr>
      <w:r>
        <w:t xml:space="preserve">Please return completed Grant Application Form, researchers CV and the Budget Form to </w:t>
      </w:r>
      <w:hyperlink r:id="rId16" w:history="1">
        <w:r w:rsidR="00B2212E" w:rsidRPr="001C19DB">
          <w:rPr>
            <w:rStyle w:val="Hyperlink"/>
          </w:rPr>
          <w:t>Parul.gupta@britishcouncil.org</w:t>
        </w:r>
      </w:hyperlink>
      <w:r w:rsidR="00B2212E">
        <w:t xml:space="preserve"> </w:t>
      </w:r>
      <w:r>
        <w:rPr>
          <w:b/>
          <w:bCs/>
        </w:rPr>
        <w:t xml:space="preserve">by </w:t>
      </w:r>
      <w:r w:rsidR="005B52A4">
        <w:rPr>
          <w:b/>
          <w:bCs/>
          <w:highlight w:val="yellow"/>
        </w:rPr>
        <w:t>23.59</w:t>
      </w:r>
      <w:r w:rsidRPr="00B2212E">
        <w:rPr>
          <w:b/>
          <w:bCs/>
          <w:highlight w:val="yellow"/>
        </w:rPr>
        <w:t xml:space="preserve"> </w:t>
      </w:r>
      <w:r w:rsidR="005B52A4">
        <w:rPr>
          <w:b/>
          <w:bCs/>
          <w:highlight w:val="yellow"/>
        </w:rPr>
        <w:t>(</w:t>
      </w:r>
      <w:r w:rsidR="00AB2BD1">
        <w:rPr>
          <w:b/>
          <w:bCs/>
          <w:highlight w:val="yellow"/>
        </w:rPr>
        <w:t>GMT</w:t>
      </w:r>
      <w:bookmarkStart w:id="0" w:name="_GoBack"/>
      <w:bookmarkEnd w:id="0"/>
      <w:r w:rsidR="005B52A4">
        <w:rPr>
          <w:b/>
          <w:bCs/>
          <w:highlight w:val="yellow"/>
        </w:rPr>
        <w:t>)</w:t>
      </w:r>
      <w:r w:rsidRPr="00B2212E">
        <w:rPr>
          <w:b/>
          <w:bCs/>
          <w:highlight w:val="yellow"/>
        </w:rPr>
        <w:t xml:space="preserve"> on </w:t>
      </w:r>
      <w:r w:rsidR="00A21BA8">
        <w:rPr>
          <w:b/>
          <w:bCs/>
          <w:highlight w:val="yellow"/>
        </w:rPr>
        <w:t>31</w:t>
      </w:r>
      <w:r w:rsidR="005B52A4">
        <w:rPr>
          <w:b/>
          <w:bCs/>
          <w:highlight w:val="yellow"/>
        </w:rPr>
        <w:t xml:space="preserve"> January </w:t>
      </w:r>
      <w:r w:rsidRPr="00B2212E">
        <w:rPr>
          <w:b/>
          <w:bCs/>
          <w:highlight w:val="yellow"/>
        </w:rPr>
        <w:t>2021.</w:t>
      </w:r>
    </w:p>
    <w:sectPr w:rsidR="00331996" w:rsidRPr="00BC2E39" w:rsidSect="000E486C">
      <w:headerReference w:type="default" r:id="rId17"/>
      <w:headerReference w:type="first" r:id="rId18"/>
      <w:footerReference w:type="firs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098EC" w14:textId="77777777" w:rsidR="00A6614E" w:rsidRDefault="00A6614E" w:rsidP="004E0F0F">
      <w:pPr>
        <w:spacing w:after="0" w:line="240" w:lineRule="auto"/>
      </w:pPr>
      <w:r>
        <w:separator/>
      </w:r>
    </w:p>
  </w:endnote>
  <w:endnote w:type="continuationSeparator" w:id="0">
    <w:p w14:paraId="72FF7587" w14:textId="77777777" w:rsidR="00A6614E" w:rsidRDefault="00A6614E"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9A73190C-2E38-4667-B261-B284B718C98E}"/>
  </w:font>
  <w:font w:name="Segoe UI Symbol">
    <w:panose1 w:val="020B0502040204020203"/>
    <w:charset w:val="00"/>
    <w:family w:val="swiss"/>
    <w:pitch w:val="variable"/>
    <w:sig w:usb0="800001E3" w:usb1="1200FFEF" w:usb2="00040000" w:usb3="00000000" w:csb0="00000001" w:csb1="00000000"/>
    <w:embedRegular r:id="rId2" w:fontKey="{B1877D85-FBE3-4B88-8AED-1D4EC8733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4302"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E3F5C" w14:textId="77777777" w:rsidR="00A6614E" w:rsidRDefault="00A6614E" w:rsidP="004E0F0F">
      <w:pPr>
        <w:spacing w:after="0" w:line="240" w:lineRule="auto"/>
      </w:pPr>
      <w:r>
        <w:separator/>
      </w:r>
    </w:p>
  </w:footnote>
  <w:footnote w:type="continuationSeparator" w:id="0">
    <w:p w14:paraId="54A26EFF" w14:textId="77777777" w:rsidR="00A6614E" w:rsidRDefault="00A6614E"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A57B" w14:textId="77777777" w:rsidR="008C0629" w:rsidRDefault="008C0629">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68480" behindDoc="0" locked="0" layoutInCell="1" allowOverlap="1" wp14:anchorId="76189CF3" wp14:editId="294A1BE0">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864756F"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" strokecolor="#ff8200 [3208]"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9555" w14:textId="77777777" w:rsidR="003855BB" w:rsidRDefault="003855BB">
    <w:pPr>
      <w:pStyle w:val="Header"/>
    </w:pPr>
    <w:r>
      <w:rPr>
        <w:noProof/>
        <w:lang w:eastAsia="en-GB"/>
      </w:rPr>
      <w:drawing>
        <wp:anchor distT="0" distB="424815" distL="114300" distR="114300" simplePos="0" relativeHeight="251670528" behindDoc="0" locked="0" layoutInCell="1" allowOverlap="1" wp14:anchorId="1B1C351F" wp14:editId="242EAA73">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334EB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05A09B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C90ACB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000B4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D0232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CBA6A9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3E2F1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CB6E9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7529D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CE42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2821B8C"/>
    <w:multiLevelType w:val="hybridMultilevel"/>
    <w:tmpl w:val="FD3C984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155B6B"/>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E307A"/>
    <w:multiLevelType w:val="hybridMultilevel"/>
    <w:tmpl w:val="98884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D45ED0"/>
    <w:multiLevelType w:val="hybridMultilevel"/>
    <w:tmpl w:val="39B08D24"/>
    <w:lvl w:ilvl="0" w:tplc="3E8E42D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8"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8A0F9D"/>
    <w:multiLevelType w:val="hybridMultilevel"/>
    <w:tmpl w:val="4FB42A24"/>
    <w:lvl w:ilvl="0" w:tplc="08D41534">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21D7C"/>
    <w:multiLevelType w:val="hybridMultilevel"/>
    <w:tmpl w:val="2EA24A00"/>
    <w:lvl w:ilvl="0" w:tplc="5FA82E66">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2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0"/>
  </w:num>
  <w:num w:numId="17">
    <w:abstractNumId w:val="19"/>
  </w:num>
  <w:num w:numId="18">
    <w:abstractNumId w:val="20"/>
  </w:num>
  <w:num w:numId="19">
    <w:abstractNumId w:val="19"/>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96"/>
    <w:rsid w:val="000171EB"/>
    <w:rsid w:val="000217A9"/>
    <w:rsid w:val="00074468"/>
    <w:rsid w:val="000832D0"/>
    <w:rsid w:val="00092917"/>
    <w:rsid w:val="00094EC0"/>
    <w:rsid w:val="000A26DD"/>
    <w:rsid w:val="000B687D"/>
    <w:rsid w:val="000E43B1"/>
    <w:rsid w:val="000E486C"/>
    <w:rsid w:val="000E7375"/>
    <w:rsid w:val="000E7F5E"/>
    <w:rsid w:val="0013070B"/>
    <w:rsid w:val="001565A5"/>
    <w:rsid w:val="00166ED8"/>
    <w:rsid w:val="00187F9D"/>
    <w:rsid w:val="001A2060"/>
    <w:rsid w:val="001B2E1D"/>
    <w:rsid w:val="001F0CC8"/>
    <w:rsid w:val="001F2942"/>
    <w:rsid w:val="001F5C75"/>
    <w:rsid w:val="00200217"/>
    <w:rsid w:val="00214911"/>
    <w:rsid w:val="00215EC6"/>
    <w:rsid w:val="002542F1"/>
    <w:rsid w:val="00271072"/>
    <w:rsid w:val="00274CC0"/>
    <w:rsid w:val="00297B4F"/>
    <w:rsid w:val="002C0274"/>
    <w:rsid w:val="002D0DDE"/>
    <w:rsid w:val="003029E5"/>
    <w:rsid w:val="003045E9"/>
    <w:rsid w:val="003053CE"/>
    <w:rsid w:val="003140C7"/>
    <w:rsid w:val="00317DE1"/>
    <w:rsid w:val="00331996"/>
    <w:rsid w:val="0035613D"/>
    <w:rsid w:val="00357565"/>
    <w:rsid w:val="00363063"/>
    <w:rsid w:val="00381494"/>
    <w:rsid w:val="003855BB"/>
    <w:rsid w:val="0039275C"/>
    <w:rsid w:val="003967A3"/>
    <w:rsid w:val="003A5F7E"/>
    <w:rsid w:val="003A7DC5"/>
    <w:rsid w:val="003E06BA"/>
    <w:rsid w:val="003F3A5C"/>
    <w:rsid w:val="003F68B3"/>
    <w:rsid w:val="00403433"/>
    <w:rsid w:val="0040446C"/>
    <w:rsid w:val="0040649C"/>
    <w:rsid w:val="0041485A"/>
    <w:rsid w:val="00415956"/>
    <w:rsid w:val="00445A85"/>
    <w:rsid w:val="004647F5"/>
    <w:rsid w:val="004C3F0E"/>
    <w:rsid w:val="004E0F0F"/>
    <w:rsid w:val="004F0981"/>
    <w:rsid w:val="004F3BA9"/>
    <w:rsid w:val="004F3CAA"/>
    <w:rsid w:val="004F7ED5"/>
    <w:rsid w:val="00505A09"/>
    <w:rsid w:val="005155AE"/>
    <w:rsid w:val="00527637"/>
    <w:rsid w:val="00530467"/>
    <w:rsid w:val="005463BF"/>
    <w:rsid w:val="0058704A"/>
    <w:rsid w:val="005900A5"/>
    <w:rsid w:val="00596D77"/>
    <w:rsid w:val="005B2BC2"/>
    <w:rsid w:val="005B52A4"/>
    <w:rsid w:val="005C6688"/>
    <w:rsid w:val="005C6A2A"/>
    <w:rsid w:val="0062643D"/>
    <w:rsid w:val="00644CC4"/>
    <w:rsid w:val="0067191C"/>
    <w:rsid w:val="00677C6D"/>
    <w:rsid w:val="00680380"/>
    <w:rsid w:val="006C2629"/>
    <w:rsid w:val="006D2084"/>
    <w:rsid w:val="006F17D0"/>
    <w:rsid w:val="006F6C48"/>
    <w:rsid w:val="00743AE8"/>
    <w:rsid w:val="0078055D"/>
    <w:rsid w:val="007B6BFD"/>
    <w:rsid w:val="007E1482"/>
    <w:rsid w:val="007E4D04"/>
    <w:rsid w:val="00804D01"/>
    <w:rsid w:val="00806207"/>
    <w:rsid w:val="008529F8"/>
    <w:rsid w:val="008942F1"/>
    <w:rsid w:val="008A4222"/>
    <w:rsid w:val="008B029C"/>
    <w:rsid w:val="008C0629"/>
    <w:rsid w:val="00921D17"/>
    <w:rsid w:val="0093045E"/>
    <w:rsid w:val="009325B3"/>
    <w:rsid w:val="0093683A"/>
    <w:rsid w:val="00942B47"/>
    <w:rsid w:val="00945F08"/>
    <w:rsid w:val="009837E5"/>
    <w:rsid w:val="0099540A"/>
    <w:rsid w:val="009A65B9"/>
    <w:rsid w:val="009F06E4"/>
    <w:rsid w:val="009F0B50"/>
    <w:rsid w:val="00A20B81"/>
    <w:rsid w:val="00A21BA8"/>
    <w:rsid w:val="00A33158"/>
    <w:rsid w:val="00A46111"/>
    <w:rsid w:val="00A55B8E"/>
    <w:rsid w:val="00A6614E"/>
    <w:rsid w:val="00A7218F"/>
    <w:rsid w:val="00A746B9"/>
    <w:rsid w:val="00A75B0F"/>
    <w:rsid w:val="00A80AC2"/>
    <w:rsid w:val="00A82D03"/>
    <w:rsid w:val="00AA7219"/>
    <w:rsid w:val="00AB21F3"/>
    <w:rsid w:val="00AB2BD1"/>
    <w:rsid w:val="00AD166D"/>
    <w:rsid w:val="00AF1C59"/>
    <w:rsid w:val="00B030FD"/>
    <w:rsid w:val="00B13927"/>
    <w:rsid w:val="00B21A94"/>
    <w:rsid w:val="00B2212E"/>
    <w:rsid w:val="00B227CE"/>
    <w:rsid w:val="00B26E40"/>
    <w:rsid w:val="00B30BDC"/>
    <w:rsid w:val="00B37998"/>
    <w:rsid w:val="00B461A7"/>
    <w:rsid w:val="00B53093"/>
    <w:rsid w:val="00B6727E"/>
    <w:rsid w:val="00B839DF"/>
    <w:rsid w:val="00BC4CC5"/>
    <w:rsid w:val="00C1299F"/>
    <w:rsid w:val="00C17F56"/>
    <w:rsid w:val="00C41310"/>
    <w:rsid w:val="00C5378A"/>
    <w:rsid w:val="00CD300D"/>
    <w:rsid w:val="00CE1C5C"/>
    <w:rsid w:val="00D01DA2"/>
    <w:rsid w:val="00D2776E"/>
    <w:rsid w:val="00D547EE"/>
    <w:rsid w:val="00DA566C"/>
    <w:rsid w:val="00DC484D"/>
    <w:rsid w:val="00DD0701"/>
    <w:rsid w:val="00E150FE"/>
    <w:rsid w:val="00E230D8"/>
    <w:rsid w:val="00E47370"/>
    <w:rsid w:val="00E53797"/>
    <w:rsid w:val="00E57FE2"/>
    <w:rsid w:val="00E612C0"/>
    <w:rsid w:val="00E9411F"/>
    <w:rsid w:val="00E96DCD"/>
    <w:rsid w:val="00E97894"/>
    <w:rsid w:val="00ED0DD6"/>
    <w:rsid w:val="00F30F4B"/>
    <w:rsid w:val="00F3122A"/>
    <w:rsid w:val="00F5249D"/>
    <w:rsid w:val="00F530BF"/>
    <w:rsid w:val="00F639D2"/>
    <w:rsid w:val="00F66D79"/>
    <w:rsid w:val="00F7472E"/>
    <w:rsid w:val="00F86BA1"/>
    <w:rsid w:val="00FA06E7"/>
    <w:rsid w:val="00FE4E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A4508E4"/>
  <w14:defaultImageDpi w14:val="330"/>
  <w15:docId w15:val="{678F77BB-9318-4B08-9830-62D69C46A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9D2"/>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F639D2"/>
    <w:pPr>
      <w:numPr>
        <w:numId w:val="21"/>
      </w:numPr>
      <w:spacing w:after="120" w:line="276" w:lineRule="auto"/>
      <w:ind w:left="1080"/>
    </w:pPr>
    <w:rPr>
      <w:rFonts w:ascii="Arial" w:hAnsi="Arial"/>
    </w:rPr>
  </w:style>
  <w:style w:type="paragraph" w:customStyle="1" w:styleId="SubBullets">
    <w:name w:val="Sub Bullets"/>
    <w:qFormat/>
    <w:rsid w:val="00F639D2"/>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D300D"/>
    <w:pPr>
      <w:spacing w:after="480"/>
    </w:pPr>
    <w:rPr>
      <w:b/>
      <w:color w:val="FF8200" w:themeColor="accent5"/>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F639D2"/>
    <w:pPr>
      <w:numPr>
        <w:numId w:val="20"/>
      </w:numPr>
      <w:ind w:left="720" w:hanging="357"/>
    </w:pPr>
  </w:style>
  <w:style w:type="paragraph" w:styleId="ListParagraph">
    <w:name w:val="List Paragraph"/>
    <w:basedOn w:val="Normal"/>
    <w:uiPriority w:val="34"/>
    <w:qFormat/>
    <w:rsid w:val="00331996"/>
    <w:pPr>
      <w:numPr>
        <w:numId w:val="23"/>
      </w:numPr>
      <w:contextualSpacing/>
    </w:pPr>
  </w:style>
  <w:style w:type="character" w:styleId="Hyperlink">
    <w:name w:val="Hyperlink"/>
    <w:basedOn w:val="DefaultParagraphFont"/>
    <w:uiPriority w:val="99"/>
    <w:unhideWhenUsed/>
    <w:rsid w:val="00331996"/>
    <w:rPr>
      <w:color w:val="FF00C8" w:themeColor="hyperlink"/>
      <w:u w:val="single"/>
    </w:rPr>
  </w:style>
  <w:style w:type="paragraph" w:styleId="NormalWeb">
    <w:name w:val="Normal (Web)"/>
    <w:basedOn w:val="Normal"/>
    <w:uiPriority w:val="99"/>
    <w:unhideWhenUsed/>
    <w:rsid w:val="00331996"/>
    <w:pPr>
      <w:spacing w:before="100" w:beforeAutospacing="1" w:after="100" w:afterAutospacing="1" w:line="240" w:lineRule="auto"/>
    </w:pPr>
    <w:rPr>
      <w:rFonts w:ascii="Times New Roman" w:eastAsia="Times New Roman" w:hAnsi="Times New Roman" w:cs="Times New Roman"/>
      <w:lang w:eastAsia="en-GB"/>
    </w:rPr>
  </w:style>
  <w:style w:type="table" w:styleId="GridTable1Light-Accent6">
    <w:name w:val="Grid Table 1 Light Accent 6"/>
    <w:basedOn w:val="TableNormal"/>
    <w:uiPriority w:val="46"/>
    <w:rsid w:val="00331996"/>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paragraph" w:customStyle="1" w:styleId="Default">
    <w:name w:val="Default"/>
    <w:rsid w:val="00331996"/>
    <w:pPr>
      <w:autoSpaceDE w:val="0"/>
      <w:autoSpaceDN w:val="0"/>
      <w:adjustRightInd w:val="0"/>
    </w:pPr>
    <w:rPr>
      <w:rFonts w:ascii="Arial" w:hAnsi="Arial" w:cs="Arial"/>
      <w:color w:val="000000"/>
    </w:rPr>
  </w:style>
  <w:style w:type="table" w:styleId="GridTable5Dark-Accent5">
    <w:name w:val="Grid Table 5 Dark Accent 5"/>
    <w:basedOn w:val="TableNormal"/>
    <w:uiPriority w:val="50"/>
    <w:rsid w:val="009A65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2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2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2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200" w:themeFill="accent5"/>
      </w:tcPr>
    </w:tblStylePr>
    <w:tblStylePr w:type="band1Vert">
      <w:tblPr/>
      <w:tcPr>
        <w:shd w:val="clear" w:color="auto" w:fill="FFCD99" w:themeFill="accent5" w:themeFillTint="66"/>
      </w:tcPr>
    </w:tblStylePr>
    <w:tblStylePr w:type="band1Horz">
      <w:tblPr/>
      <w:tcPr>
        <w:shd w:val="clear" w:color="auto" w:fill="FFCD99" w:themeFill="accent5" w:themeFillTint="66"/>
      </w:tcPr>
    </w:tblStylePr>
  </w:style>
  <w:style w:type="character" w:styleId="CommentReference">
    <w:name w:val="annotation reference"/>
    <w:basedOn w:val="DefaultParagraphFont"/>
    <w:uiPriority w:val="99"/>
    <w:semiHidden/>
    <w:unhideWhenUsed/>
    <w:rsid w:val="0099540A"/>
    <w:rPr>
      <w:sz w:val="16"/>
      <w:szCs w:val="16"/>
    </w:rPr>
  </w:style>
  <w:style w:type="paragraph" w:styleId="CommentText">
    <w:name w:val="annotation text"/>
    <w:basedOn w:val="Normal"/>
    <w:link w:val="CommentTextChar"/>
    <w:uiPriority w:val="99"/>
    <w:semiHidden/>
    <w:unhideWhenUsed/>
    <w:rsid w:val="0099540A"/>
    <w:pPr>
      <w:spacing w:line="240" w:lineRule="auto"/>
    </w:pPr>
    <w:rPr>
      <w:sz w:val="20"/>
      <w:szCs w:val="20"/>
    </w:rPr>
  </w:style>
  <w:style w:type="character" w:customStyle="1" w:styleId="CommentTextChar">
    <w:name w:val="Comment Text Char"/>
    <w:basedOn w:val="DefaultParagraphFont"/>
    <w:link w:val="CommentText"/>
    <w:uiPriority w:val="99"/>
    <w:semiHidden/>
    <w:rsid w:val="009954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540A"/>
    <w:rPr>
      <w:b/>
      <w:bCs/>
    </w:rPr>
  </w:style>
  <w:style w:type="character" w:customStyle="1" w:styleId="CommentSubjectChar">
    <w:name w:val="Comment Subject Char"/>
    <w:basedOn w:val="CommentTextChar"/>
    <w:link w:val="CommentSubject"/>
    <w:uiPriority w:val="99"/>
    <w:semiHidden/>
    <w:rsid w:val="009954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63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rul.gupta@britishcouncil.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ul.gupta@britishcouncil.org" TargetMode="External"/><Relationship Id="rId5" Type="http://schemas.openxmlformats.org/officeDocument/2006/relationships/numbering" Target="numbering.xml"/><Relationship Id="rId15" Type="http://schemas.openxmlformats.org/officeDocument/2006/relationships/hyperlink" Target="https://www.britishcouncil.org/sites/default/files/edi-strategy-2017.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org/sites/default/files/equality-policy-2017.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Orange\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CA32B0364D4642AD86204950962E49"/>
        <w:category>
          <w:name w:val="General"/>
          <w:gallery w:val="placeholder"/>
        </w:category>
        <w:types>
          <w:type w:val="bbPlcHdr"/>
        </w:types>
        <w:behaviors>
          <w:behavior w:val="content"/>
        </w:behaviors>
        <w:guid w:val="{4ADC001A-6225-40CC-9116-E6F31EDFAD33}"/>
      </w:docPartPr>
      <w:docPartBody>
        <w:p w:rsidR="00F316F3" w:rsidRDefault="00E03137" w:rsidP="00E03137">
          <w:pPr>
            <w:pStyle w:val="0ECA32B0364D4642AD86204950962E49"/>
          </w:pPr>
          <w:r w:rsidRPr="00B418B2">
            <w:rPr>
              <w:rStyle w:val="PlaceholderText"/>
            </w:rPr>
            <w:t>Click here to enter text.</w:t>
          </w:r>
        </w:p>
      </w:docPartBody>
    </w:docPart>
    <w:docPart>
      <w:docPartPr>
        <w:name w:val="7ECA5B8CEDCC462F9A4A586B29109689"/>
        <w:category>
          <w:name w:val="General"/>
          <w:gallery w:val="placeholder"/>
        </w:category>
        <w:types>
          <w:type w:val="bbPlcHdr"/>
        </w:types>
        <w:behaviors>
          <w:behavior w:val="content"/>
        </w:behaviors>
        <w:guid w:val="{2064600B-FE74-4526-9F95-34D6C65D09CB}"/>
      </w:docPartPr>
      <w:docPartBody>
        <w:p w:rsidR="00F316F3" w:rsidRDefault="00E03137" w:rsidP="00E03137">
          <w:pPr>
            <w:pStyle w:val="7ECA5B8CEDCC462F9A4A586B29109689"/>
          </w:pPr>
          <w:r w:rsidRPr="00B418B2">
            <w:rPr>
              <w:rStyle w:val="PlaceholderText"/>
            </w:rPr>
            <w:t>Click here to enter text.</w:t>
          </w:r>
        </w:p>
      </w:docPartBody>
    </w:docPart>
    <w:docPart>
      <w:docPartPr>
        <w:name w:val="DC33EDE95C544990B4C8654F6A8DAE97"/>
        <w:category>
          <w:name w:val="General"/>
          <w:gallery w:val="placeholder"/>
        </w:category>
        <w:types>
          <w:type w:val="bbPlcHdr"/>
        </w:types>
        <w:behaviors>
          <w:behavior w:val="content"/>
        </w:behaviors>
        <w:guid w:val="{57E5DB00-B1E2-4A2F-A0A4-E86DF9B8FC46}"/>
      </w:docPartPr>
      <w:docPartBody>
        <w:p w:rsidR="00F316F3" w:rsidRDefault="00E03137" w:rsidP="00E03137">
          <w:pPr>
            <w:pStyle w:val="DC33EDE95C544990B4C8654F6A8DAE97"/>
          </w:pPr>
          <w:r w:rsidRPr="00B418B2">
            <w:rPr>
              <w:rStyle w:val="PlaceholderText"/>
            </w:rPr>
            <w:t>Click here to enter text.</w:t>
          </w:r>
        </w:p>
      </w:docPartBody>
    </w:docPart>
    <w:docPart>
      <w:docPartPr>
        <w:name w:val="832CADD520A248FAA9A8716573AAE662"/>
        <w:category>
          <w:name w:val="General"/>
          <w:gallery w:val="placeholder"/>
        </w:category>
        <w:types>
          <w:type w:val="bbPlcHdr"/>
        </w:types>
        <w:behaviors>
          <w:behavior w:val="content"/>
        </w:behaviors>
        <w:guid w:val="{A66EBF36-B34D-4BAA-BFFF-9CF48FCAF99E}"/>
      </w:docPartPr>
      <w:docPartBody>
        <w:p w:rsidR="00F316F3" w:rsidRDefault="00E03137" w:rsidP="00E03137">
          <w:pPr>
            <w:pStyle w:val="832CADD520A248FAA9A8716573AAE662"/>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137"/>
    <w:rsid w:val="00E03137"/>
    <w:rsid w:val="00E4389F"/>
    <w:rsid w:val="00F31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3137"/>
    <w:rPr>
      <w:color w:val="808080"/>
    </w:rPr>
  </w:style>
  <w:style w:type="paragraph" w:customStyle="1" w:styleId="0ECA32B0364D4642AD86204950962E49">
    <w:name w:val="0ECA32B0364D4642AD86204950962E49"/>
    <w:rsid w:val="00E03137"/>
  </w:style>
  <w:style w:type="paragraph" w:customStyle="1" w:styleId="7ECA5B8CEDCC462F9A4A586B29109689">
    <w:name w:val="7ECA5B8CEDCC462F9A4A586B29109689"/>
    <w:rsid w:val="00E03137"/>
  </w:style>
  <w:style w:type="paragraph" w:customStyle="1" w:styleId="DC33EDE95C544990B4C8654F6A8DAE97">
    <w:name w:val="DC33EDE95C544990B4C8654F6A8DAE97"/>
    <w:rsid w:val="00E03137"/>
  </w:style>
  <w:style w:type="paragraph" w:customStyle="1" w:styleId="832CADD520A248FAA9A8716573AAE662">
    <w:name w:val="832CADD520A248FAA9A8716573AAE662"/>
    <w:rsid w:val="00E03137"/>
  </w:style>
  <w:style w:type="paragraph" w:customStyle="1" w:styleId="B59DFCDB185F4EC6BC1456CDBDBC33D3">
    <w:name w:val="B59DFCDB185F4EC6BC1456CDBDBC33D3"/>
    <w:rsid w:val="00E03137"/>
  </w:style>
  <w:style w:type="paragraph" w:customStyle="1" w:styleId="AFEF156BA95946D4BE51C0B5FC90E4AD">
    <w:name w:val="AFEF156BA95946D4BE51C0B5FC90E4AD"/>
    <w:rsid w:val="00E03137"/>
  </w:style>
  <w:style w:type="paragraph" w:customStyle="1" w:styleId="6D5E9CBADA0C46019CE05AD4A3DD2014">
    <w:name w:val="6D5E9CBADA0C46019CE05AD4A3DD2014"/>
    <w:rsid w:val="00E031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vel xmlns="3b636b61-8090-4e66-b648-85596541cff6" xsi:nil="true"/>
    <_ip_UnifiedCompliancePolicyUIAction xmlns="http://schemas.microsoft.com/sharepoint/v3" xsi:nil="true"/>
    <_Flow_SignoffStatus xmlns="3b636b61-8090-4e66-b648-85596541cff6" xsi:nil="true"/>
    <_ip_UnifiedCompliancePolicyProperties xmlns="http://schemas.microsoft.com/sharepoint/v3" xsi:nil="true"/>
    <Selectionforannualreport_x002d_Level1 xmlns="3b636b61-8090-4e66-b648-85596541cff6">true</Selectionforannualreport_x002d_Level1>
    <Selection_x002d_Level1 xmlns="3b636b61-8090-4e66-b648-85596541cff6">1</Selection_x002d_Level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CB9DDA00855E48AF9397D9E2B6C976" ma:contentTypeVersion="19" ma:contentTypeDescription="Create a new document." ma:contentTypeScope="" ma:versionID="9402ba0718eeda05d5d7e1fd0405bcee">
  <xsd:schema xmlns:xsd="http://www.w3.org/2001/XMLSchema" xmlns:xs="http://www.w3.org/2001/XMLSchema" xmlns:p="http://schemas.microsoft.com/office/2006/metadata/properties" xmlns:ns1="http://schemas.microsoft.com/sharepoint/v3" xmlns:ns2="3b636b61-8090-4e66-b648-85596541cff6" xmlns:ns3="34788708-5c4c-4ce6-a3a8-7c4966d2a338" targetNamespace="http://schemas.microsoft.com/office/2006/metadata/properties" ma:root="true" ma:fieldsID="5e19f1e623a0fdfb6b1ab3d3cfd23556" ns1:_="" ns2:_="" ns3:_="">
    <xsd:import namespace="http://schemas.microsoft.com/sharepoint/v3"/>
    <xsd:import namespace="3b636b61-8090-4e66-b648-85596541cff6"/>
    <xsd:import namespace="34788708-5c4c-4ce6-a3a8-7c4966d2a3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Selectionforannualreport_x002d_Level1" minOccurs="0"/>
                <xsd:element ref="ns2:Selection_x002d_Level1" minOccurs="0"/>
                <xsd:element ref="ns2:_Flow_SignoffStatus" minOccurs="0"/>
                <xsd:element ref="ns2:Lev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36b61-8090-4e66-b648-85596541c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electionforannualreport_x002d_Level1" ma:index="22" nillable="true" ma:displayName="Selection for annual report - Level 1" ma:default="1" ma:format="Dropdown" ma:internalName="Selectionforannualreport_x002d_Level1">
      <xsd:simpleType>
        <xsd:restriction base="dms:Boolean"/>
      </xsd:simpleType>
    </xsd:element>
    <xsd:element name="Selection_x002d_Level1" ma:index="23" nillable="true" ma:displayName="Selection - Level 1" ma:decimals="0" ma:default="1" ma:format="Dropdown" ma:internalName="Selection_x002d_Level1" ma:percentage="FALSE">
      <xsd:simpleType>
        <xsd:restriction base="dms:Number"/>
      </xsd:simpleType>
    </xsd:element>
    <xsd:element name="_Flow_SignoffStatus" ma:index="24" nillable="true" ma:displayName="Sign-off status" ma:internalName="Sign_x002d_off_x0020_status">
      <xsd:simpleType>
        <xsd:restriction base="dms:Text"/>
      </xsd:simpleType>
    </xsd:element>
    <xsd:element name="Level" ma:index="25" nillable="true" ma:displayName="Level " ma:format="Dropdown" ma:internalName="Lev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788708-5c4c-4ce6-a3a8-7c4966d2a3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E8D9-A0A0-4C9A-87EC-4F9CE68B8B4B}">
  <ds:schemaRefs>
    <ds:schemaRef ds:uri="http://schemas.microsoft.com/office/2006/metadata/properties"/>
    <ds:schemaRef ds:uri="http://schemas.microsoft.com/office/infopath/2007/PartnerControls"/>
    <ds:schemaRef ds:uri="3b636b61-8090-4e66-b648-85596541cff6"/>
    <ds:schemaRef ds:uri="http://schemas.microsoft.com/sharepoint/v3"/>
  </ds:schemaRefs>
</ds:datastoreItem>
</file>

<file path=customXml/itemProps2.xml><?xml version="1.0" encoding="utf-8"?>
<ds:datastoreItem xmlns:ds="http://schemas.openxmlformats.org/officeDocument/2006/customXml" ds:itemID="{79685D5F-E68B-48A2-A89F-69C0EF3C9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636b61-8090-4e66-b648-85596541cff6"/>
    <ds:schemaRef ds:uri="34788708-5c4c-4ce6-a3a8-7c4966d2a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493A57-FEBC-4267-9EA1-202F9D6E10A3}">
  <ds:schemaRefs>
    <ds:schemaRef ds:uri="http://schemas.microsoft.com/sharepoint/v3/contenttype/forms"/>
  </ds:schemaRefs>
</ds:datastoreItem>
</file>

<file path=customXml/itemProps4.xml><?xml version="1.0" encoding="utf-8"?>
<ds:datastoreItem xmlns:ds="http://schemas.openxmlformats.org/officeDocument/2006/customXml" ds:itemID="{8373F6DF-9D5D-48D0-8D5E-6AAF3EC24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19</TotalTime>
  <Pages>5</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Sundara Rajan, Deepa (India)</dc:creator>
  <cp:keywords/>
  <dc:description/>
  <cp:lastModifiedBy>Sundara Rajan, Deepa (India)</cp:lastModifiedBy>
  <cp:revision>23</cp:revision>
  <cp:lastPrinted>2019-10-31T13:43:00Z</cp:lastPrinted>
  <dcterms:created xsi:type="dcterms:W3CDTF">2020-12-17T21:33:00Z</dcterms:created>
  <dcterms:modified xsi:type="dcterms:W3CDTF">2020-12-29T06:50:00Z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0x010100E7CB9DDA00855E48AF9397D9E2B6C976</vt:lpwstr>
  </property>
</Properties>
</file>